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AB3" w:rsidRPr="00F60E0F" w:rsidRDefault="00C02AB3" w:rsidP="001E6DE8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Билеты для аттестации</w:t>
      </w:r>
    </w:p>
    <w:p w:rsidR="00C02AB3" w:rsidRPr="00F60E0F" w:rsidRDefault="00C02AB3" w:rsidP="001E6DE8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 xml:space="preserve"> «спасатель»</w:t>
      </w:r>
    </w:p>
    <w:p w:rsidR="00C02AB3" w:rsidRPr="00F60E0F" w:rsidRDefault="00C02AB3" w:rsidP="001E6DE8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1E6DE8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 № 1</w:t>
      </w:r>
    </w:p>
    <w:p w:rsidR="00C02AB3" w:rsidRPr="00F60E0F" w:rsidRDefault="00C02AB3" w:rsidP="00922484">
      <w:pPr>
        <w:pStyle w:val="BodyTextIndent"/>
        <w:ind w:firstLine="709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>1. Перечень состояний, при которых необходимо оказывать первую помощь.</w:t>
      </w:r>
    </w:p>
    <w:p w:rsidR="00C02AB3" w:rsidRPr="00F60E0F" w:rsidRDefault="00C02AB3" w:rsidP="00922484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>2.</w:t>
      </w:r>
      <w:r w:rsidRPr="00F60E0F">
        <w:rPr>
          <w:rFonts w:ascii="Times New Roman" w:hAnsi="Times New Roman"/>
        </w:rPr>
        <w:t> </w:t>
      </w:r>
      <w:r w:rsidRPr="00F60E0F">
        <w:rPr>
          <w:rFonts w:ascii="Times New Roman" w:hAnsi="Times New Roman"/>
          <w:color w:val="000000"/>
          <w:sz w:val="28"/>
          <w:szCs w:val="28"/>
        </w:rPr>
        <w:t xml:space="preserve">Единая государственная система предупреждения и ликвидации чрезвычайных ситуаций. </w:t>
      </w:r>
      <w:r w:rsidRPr="00F60E0F">
        <w:rPr>
          <w:rFonts w:ascii="Times New Roman" w:hAnsi="Times New Roman"/>
          <w:sz w:val="28"/>
          <w:szCs w:val="28"/>
        </w:rPr>
        <w:t>Определение, задачи</w:t>
      </w:r>
      <w:r w:rsidRPr="00F60E0F">
        <w:rPr>
          <w:rFonts w:ascii="Times New Roman" w:hAnsi="Times New Roman"/>
          <w:color w:val="000000"/>
          <w:sz w:val="28"/>
          <w:szCs w:val="28"/>
        </w:rPr>
        <w:t xml:space="preserve"> РСЧС.</w:t>
      </w:r>
    </w:p>
    <w:p w:rsidR="00C02AB3" w:rsidRPr="00F60E0F" w:rsidRDefault="00C02AB3" w:rsidP="00922484">
      <w:pPr>
        <w:shd w:val="clear" w:color="auto" w:fill="FFFFFF"/>
        <w:tabs>
          <w:tab w:val="left" w:pos="931"/>
        </w:tabs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>3. Пожар (определение), зоны пожара и их краткая характеристика.</w:t>
      </w:r>
    </w:p>
    <w:p w:rsidR="00C02AB3" w:rsidRPr="00F60E0F" w:rsidRDefault="00C02AB3" w:rsidP="00252E2B">
      <w:pPr>
        <w:widowControl/>
        <w:autoSpaceDE/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>4.</w:t>
      </w:r>
      <w:r w:rsidRPr="00F60E0F">
        <w:rPr>
          <w:rFonts w:ascii="Times New Roman" w:hAnsi="Times New Roman"/>
        </w:rPr>
        <w:t xml:space="preserve"> </w:t>
      </w:r>
      <w:r w:rsidRPr="00F60E0F">
        <w:rPr>
          <w:rFonts w:ascii="Times New Roman" w:hAnsi="Times New Roman"/>
          <w:color w:val="000000"/>
          <w:sz w:val="28"/>
          <w:szCs w:val="28"/>
        </w:rPr>
        <w:t>Оказание экстренной психологической помощи пострадавшему при страхе. Помощь себе при страхе.</w:t>
      </w:r>
    </w:p>
    <w:p w:rsidR="00C02AB3" w:rsidRPr="00F60E0F" w:rsidRDefault="00C02AB3" w:rsidP="00252E2B">
      <w:pPr>
        <w:widowControl/>
        <w:autoSpaceDE/>
        <w:autoSpaceDN/>
        <w:adjustRightInd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F60E0F">
        <w:rPr>
          <w:rFonts w:ascii="Times New Roman" w:hAnsi="Times New Roman"/>
          <w:strike/>
          <w:sz w:val="28"/>
          <w:szCs w:val="28"/>
        </w:rPr>
        <w:t>5.</w:t>
      </w:r>
      <w:r w:rsidRPr="00F60E0F">
        <w:rPr>
          <w:rFonts w:ascii="Times New Roman" w:hAnsi="Times New Roman"/>
          <w:strike/>
        </w:rPr>
        <w:t> </w:t>
      </w:r>
      <w:r w:rsidRPr="00F60E0F">
        <w:rPr>
          <w:rFonts w:ascii="Times New Roman" w:hAnsi="Times New Roman"/>
          <w:strike/>
          <w:sz w:val="28"/>
          <w:szCs w:val="28"/>
        </w:rPr>
        <w:t>Аварийно химически опасные вещества. Дать определение АХОВ, признаки воздействия на организм человека.</w:t>
      </w:r>
    </w:p>
    <w:p w:rsidR="00C02AB3" w:rsidRPr="00F60E0F" w:rsidRDefault="00C02AB3" w:rsidP="00922484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2AB3" w:rsidRPr="00F60E0F" w:rsidRDefault="00C02AB3" w:rsidP="00922484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 № 2</w:t>
      </w:r>
    </w:p>
    <w:p w:rsidR="00C02AB3" w:rsidRPr="00F60E0F" w:rsidRDefault="00C02AB3" w:rsidP="00AD32F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>1.</w:t>
      </w:r>
      <w:r w:rsidRPr="00F60E0F">
        <w:rPr>
          <w:rFonts w:ascii="Times New Roman" w:hAnsi="Times New Roman"/>
        </w:rPr>
        <w:t> </w:t>
      </w:r>
      <w:r w:rsidRPr="00F60E0F">
        <w:rPr>
          <w:rFonts w:ascii="Times New Roman" w:hAnsi="Times New Roman"/>
          <w:sz w:val="28"/>
          <w:szCs w:val="28"/>
        </w:rPr>
        <w:t>Первая помощь. Юридические основы прав и обязанностей спасателей при оказании первой помощи пострадавшим. Понятие о лечебно-эвакуационном обеспечении населения в чрезвычайных ситуациях. Виды помощи в чрезвычайных ситуациях. Понятие о медицинской сортировке и медицинской эвакуации.</w:t>
      </w:r>
    </w:p>
    <w:p w:rsidR="00C02AB3" w:rsidRPr="00F60E0F" w:rsidRDefault="00C02AB3" w:rsidP="00AD32F8">
      <w:pPr>
        <w:shd w:val="clear" w:color="auto" w:fill="FFFFFF"/>
        <w:tabs>
          <w:tab w:val="left" w:pos="95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>2. Требования охраны труда при ликвидации последствий ДТП.</w:t>
      </w:r>
    </w:p>
    <w:p w:rsidR="00C02AB3" w:rsidRPr="00F60E0F" w:rsidRDefault="00C02AB3" w:rsidP="00AD32F8">
      <w:pPr>
        <w:shd w:val="clear" w:color="auto" w:fill="FFFFFF"/>
        <w:tabs>
          <w:tab w:val="left" w:pos="954"/>
        </w:tabs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F60E0F">
        <w:rPr>
          <w:rFonts w:ascii="Times New Roman" w:hAnsi="Times New Roman"/>
          <w:strike/>
          <w:sz w:val="28"/>
          <w:szCs w:val="28"/>
        </w:rPr>
        <w:t xml:space="preserve">3. Воздушно-пенные стволы: назначение, классификация, устройство, характеристика. </w:t>
      </w:r>
    </w:p>
    <w:p w:rsidR="00C02AB3" w:rsidRPr="00F60E0F" w:rsidRDefault="00C02AB3" w:rsidP="00252E2B">
      <w:pPr>
        <w:widowControl/>
        <w:autoSpaceDE/>
        <w:ind w:firstLine="709"/>
        <w:jc w:val="both"/>
        <w:rPr>
          <w:rFonts w:ascii="Times New Roman" w:hAnsi="Times New Roman"/>
          <w:sz w:val="22"/>
          <w:szCs w:val="22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>4.</w:t>
      </w:r>
      <w:r w:rsidRPr="00F60E0F">
        <w:rPr>
          <w:rFonts w:ascii="Times New Roman" w:hAnsi="Times New Roman"/>
        </w:rPr>
        <w:t> </w:t>
      </w:r>
      <w:r w:rsidRPr="00F60E0F">
        <w:rPr>
          <w:rFonts w:ascii="Times New Roman" w:hAnsi="Times New Roman"/>
          <w:sz w:val="28"/>
          <w:szCs w:val="28"/>
        </w:rPr>
        <w:t>Оказание экстренной психологической помощи пострадавшему при апатии. Помощь себе при апатии.</w:t>
      </w:r>
    </w:p>
    <w:p w:rsidR="00C02AB3" w:rsidRPr="00F60E0F" w:rsidRDefault="00C02AB3" w:rsidP="00252E2B">
      <w:pPr>
        <w:widowControl/>
        <w:autoSpaceDE/>
        <w:autoSpaceDN/>
        <w:adjustRightInd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sz w:val="28"/>
          <w:szCs w:val="28"/>
        </w:rPr>
        <w:t xml:space="preserve">5. </w:t>
      </w:r>
      <w:r w:rsidRPr="00F60E0F">
        <w:rPr>
          <w:rFonts w:ascii="Times New Roman" w:hAnsi="Times New Roman"/>
          <w:strike/>
          <w:color w:val="000000"/>
          <w:sz w:val="28"/>
          <w:szCs w:val="28"/>
        </w:rPr>
        <w:t>Средства защиты кожи. Назначение, состав. Правила использования</w:t>
      </w:r>
      <w:r w:rsidRPr="00F60E0F">
        <w:rPr>
          <w:rFonts w:ascii="Times New Roman" w:hAnsi="Times New Roman"/>
          <w:color w:val="000000"/>
          <w:sz w:val="28"/>
          <w:szCs w:val="28"/>
        </w:rPr>
        <w:t>.</w:t>
      </w:r>
    </w:p>
    <w:p w:rsidR="00C02AB3" w:rsidRPr="00F60E0F" w:rsidRDefault="00C02AB3" w:rsidP="00AD32F8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 № 3</w:t>
      </w:r>
    </w:p>
    <w:p w:rsidR="00C02AB3" w:rsidRPr="00F60E0F" w:rsidRDefault="00C02AB3" w:rsidP="00AD32F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 xml:space="preserve">1. Транспортные положения пострадавших с различными видами травм. </w:t>
      </w:r>
    </w:p>
    <w:p w:rsidR="00C02AB3" w:rsidRPr="00F60E0F" w:rsidRDefault="00C02AB3" w:rsidP="00AD32F8">
      <w:pPr>
        <w:tabs>
          <w:tab w:val="left" w:pos="709"/>
          <w:tab w:val="left" w:pos="993"/>
        </w:tabs>
        <w:ind w:firstLine="709"/>
        <w:jc w:val="both"/>
        <w:rPr>
          <w:rFonts w:ascii="Times New Roman" w:hAnsi="Times New Roman"/>
          <w:spacing w:val="-8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>2. Тактико-технические характеристики гидравлического аварийно-спасательного инструмента, ножницы комбинированные, гидравлические силовые</w:t>
      </w:r>
      <w:r w:rsidRPr="00F60E0F">
        <w:rPr>
          <w:rFonts w:ascii="Times New Roman" w:hAnsi="Times New Roman"/>
          <w:spacing w:val="-8"/>
          <w:sz w:val="28"/>
          <w:szCs w:val="28"/>
        </w:rPr>
        <w:t>.</w:t>
      </w:r>
    </w:p>
    <w:p w:rsidR="00C02AB3" w:rsidRPr="00F60E0F" w:rsidRDefault="00C02AB3" w:rsidP="00AD32F8">
      <w:pPr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F60E0F">
        <w:rPr>
          <w:rFonts w:ascii="Times New Roman" w:hAnsi="Times New Roman"/>
          <w:strike/>
          <w:sz w:val="28"/>
          <w:szCs w:val="28"/>
        </w:rPr>
        <w:t>3. Опасные факторы пожара. Защита людей от воздействия опасных факторов пожара.</w:t>
      </w:r>
    </w:p>
    <w:p w:rsidR="00C02AB3" w:rsidRPr="00F60E0F" w:rsidRDefault="00C02AB3" w:rsidP="00252E2B">
      <w:pPr>
        <w:widowControl/>
        <w:autoSpaceDE/>
        <w:ind w:firstLine="709"/>
        <w:jc w:val="both"/>
        <w:rPr>
          <w:rFonts w:ascii="Times New Roman" w:hAnsi="Times New Roman"/>
          <w:sz w:val="22"/>
          <w:szCs w:val="22"/>
        </w:rPr>
      </w:pPr>
      <w:r w:rsidRPr="00F60E0F">
        <w:rPr>
          <w:rFonts w:ascii="Times New Roman" w:hAnsi="Times New Roman"/>
          <w:sz w:val="28"/>
          <w:szCs w:val="28"/>
        </w:rPr>
        <w:t>4. </w:t>
      </w:r>
      <w:r w:rsidRPr="00F60E0F">
        <w:rPr>
          <w:rFonts w:ascii="Times New Roman" w:hAnsi="Times New Roman"/>
          <w:color w:val="000000"/>
          <w:sz w:val="28"/>
          <w:szCs w:val="28"/>
        </w:rPr>
        <w:t>Оказание экстренной психологической помощи пострадавшему при тревоге.</w:t>
      </w:r>
    </w:p>
    <w:p w:rsidR="00C02AB3" w:rsidRPr="00F60E0F" w:rsidRDefault="00C02AB3" w:rsidP="00252E2B">
      <w:pPr>
        <w:widowControl/>
        <w:autoSpaceDE/>
        <w:autoSpaceDN/>
        <w:adjustRightInd/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>5. Средства и способы ликвидации последствий химических аварий.</w:t>
      </w:r>
    </w:p>
    <w:p w:rsidR="00C02AB3" w:rsidRPr="00F60E0F" w:rsidRDefault="00C02AB3" w:rsidP="00AD32F8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 № 4</w:t>
      </w:r>
    </w:p>
    <w:p w:rsidR="00C02AB3" w:rsidRPr="00F60E0F" w:rsidRDefault="00C02AB3" w:rsidP="00AD32F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>1. Средства оказания первой помощи. Состав укладки для оказания первой помощи.</w:t>
      </w:r>
    </w:p>
    <w:p w:rsidR="00C02AB3" w:rsidRPr="00F60E0F" w:rsidRDefault="00C02AB3" w:rsidP="00AD32F8">
      <w:pPr>
        <w:shd w:val="clear" w:color="auto" w:fill="FFFFFF"/>
        <w:tabs>
          <w:tab w:val="left" w:pos="912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 xml:space="preserve">2. Классификация чрезвычайных ситуаций природного и техногенного характера. </w:t>
      </w:r>
    </w:p>
    <w:p w:rsidR="00C02AB3" w:rsidRPr="00F60E0F" w:rsidRDefault="00C02AB3" w:rsidP="00AD32F8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>3.</w:t>
      </w:r>
      <w:r w:rsidRPr="00F60E0F">
        <w:rPr>
          <w:rFonts w:ascii="Times New Roman" w:hAnsi="Times New Roman"/>
          <w:strike/>
        </w:rPr>
        <w:t xml:space="preserve"> </w:t>
      </w:r>
      <w:r w:rsidRPr="00F60E0F">
        <w:rPr>
          <w:rFonts w:ascii="Times New Roman" w:hAnsi="Times New Roman"/>
          <w:strike/>
          <w:color w:val="000000"/>
          <w:sz w:val="28"/>
          <w:szCs w:val="28"/>
        </w:rPr>
        <w:t>Стадии (этапы) развития пожара. Определение локализации и ликвидации пожара</w:t>
      </w:r>
      <w:r w:rsidRPr="00F60E0F">
        <w:rPr>
          <w:rFonts w:ascii="Times New Roman" w:hAnsi="Times New Roman"/>
          <w:color w:val="000000"/>
          <w:sz w:val="28"/>
          <w:szCs w:val="28"/>
        </w:rPr>
        <w:t>.</w:t>
      </w:r>
    </w:p>
    <w:p w:rsidR="00C02AB3" w:rsidRPr="00F60E0F" w:rsidRDefault="00C02AB3" w:rsidP="00252E2B">
      <w:pPr>
        <w:widowControl/>
        <w:autoSpaceDE/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F60E0F">
        <w:rPr>
          <w:rFonts w:ascii="Times New Roman" w:hAnsi="Times New Roman"/>
          <w:sz w:val="28"/>
          <w:szCs w:val="28"/>
        </w:rPr>
        <w:t>Оказание экстренной психологической помощи пострадавшему при плаче.</w:t>
      </w:r>
    </w:p>
    <w:p w:rsidR="00C02AB3" w:rsidRPr="00F60E0F" w:rsidRDefault="00C02AB3" w:rsidP="00252E2B">
      <w:pPr>
        <w:widowControl/>
        <w:autoSpaceDE/>
        <w:autoSpaceDN/>
        <w:adjustRightInd/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>5. Основные характеристики АХОВ - хлор.</w:t>
      </w:r>
    </w:p>
    <w:p w:rsidR="00C02AB3" w:rsidRPr="00F60E0F" w:rsidRDefault="00C02AB3" w:rsidP="005731EA">
      <w:pPr>
        <w:shd w:val="clear" w:color="auto" w:fill="FFFFFF"/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 № 5</w:t>
      </w:r>
    </w:p>
    <w:p w:rsidR="00C02AB3" w:rsidRPr="00F60E0F" w:rsidRDefault="00C02AB3" w:rsidP="00AD32F8">
      <w:pPr>
        <w:shd w:val="clear" w:color="auto" w:fill="FFFFFF"/>
        <w:tabs>
          <w:tab w:val="left" w:pos="59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 xml:space="preserve">1. Первая помощь при ранениях. Понятие о ране. Виды ран. Осложнения ранений. </w:t>
      </w:r>
    </w:p>
    <w:p w:rsidR="00C02AB3" w:rsidRPr="00F60E0F" w:rsidRDefault="00C02AB3" w:rsidP="00AD32F8">
      <w:pPr>
        <w:shd w:val="clear" w:color="auto" w:fill="FFFFFF"/>
        <w:tabs>
          <w:tab w:val="left" w:pos="59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>2. Действия спасателя при ведении поисково-спасательных работ в условиях пожаров и задымления.</w:t>
      </w:r>
    </w:p>
    <w:p w:rsidR="00C02AB3" w:rsidRPr="00F60E0F" w:rsidRDefault="00C02AB3" w:rsidP="00AD32F8">
      <w:pPr>
        <w:shd w:val="clear" w:color="auto" w:fill="FFFFFF"/>
        <w:tabs>
          <w:tab w:val="left" w:pos="590"/>
        </w:tabs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>3. Всасывающие и напорно-всасывающие рукава: назначение, устройство.</w:t>
      </w:r>
    </w:p>
    <w:p w:rsidR="00C02AB3" w:rsidRPr="00F60E0F" w:rsidRDefault="00C02AB3" w:rsidP="00252E2B">
      <w:pPr>
        <w:shd w:val="clear" w:color="auto" w:fill="FFFFFF"/>
        <w:tabs>
          <w:tab w:val="left" w:pos="59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>4.</w:t>
      </w:r>
      <w:r w:rsidRPr="00F60E0F">
        <w:rPr>
          <w:rFonts w:ascii="Times New Roman" w:hAnsi="Times New Roman"/>
          <w:color w:val="000000"/>
          <w:sz w:val="22"/>
          <w:szCs w:val="22"/>
        </w:rPr>
        <w:t> </w:t>
      </w:r>
      <w:r w:rsidRPr="00F60E0F">
        <w:rPr>
          <w:rFonts w:ascii="Times New Roman" w:hAnsi="Times New Roman"/>
          <w:sz w:val="28"/>
          <w:szCs w:val="28"/>
        </w:rPr>
        <w:t>Оказание экстренной психологической помощи пострадавшему при психомоторном возбуждении.</w:t>
      </w:r>
    </w:p>
    <w:p w:rsidR="00C02AB3" w:rsidRPr="00F60E0F" w:rsidRDefault="00C02AB3" w:rsidP="00252E2B">
      <w:pPr>
        <w:shd w:val="clear" w:color="auto" w:fill="FFFFFF"/>
        <w:tabs>
          <w:tab w:val="left" w:pos="590"/>
        </w:tabs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F60E0F">
        <w:rPr>
          <w:rFonts w:ascii="Times New Roman" w:hAnsi="Times New Roman"/>
          <w:strike/>
          <w:sz w:val="28"/>
          <w:szCs w:val="28"/>
        </w:rPr>
        <w:t>5. Основные характеристики АХОВ - аммиак.</w:t>
      </w:r>
    </w:p>
    <w:p w:rsidR="00C02AB3" w:rsidRPr="00F60E0F" w:rsidRDefault="00C02AB3" w:rsidP="00AD32F8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 № 6</w:t>
      </w:r>
    </w:p>
    <w:p w:rsidR="00C02AB3" w:rsidRPr="00F60E0F" w:rsidRDefault="00C02AB3" w:rsidP="005731EA">
      <w:pPr>
        <w:pStyle w:val="FR3"/>
        <w:tabs>
          <w:tab w:val="left" w:pos="10915"/>
        </w:tabs>
        <w:spacing w:before="0" w:line="240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/>
        </w:rPr>
      </w:pPr>
      <w:r w:rsidRPr="00F60E0F">
        <w:rPr>
          <w:rFonts w:ascii="Times New Roman" w:hAnsi="Times New Roman" w:cs="Times New Roman"/>
          <w:b w:val="0"/>
          <w:bCs w:val="0"/>
        </w:rPr>
        <w:t>1. </w:t>
      </w:r>
      <w:r w:rsidRPr="00F60E0F">
        <w:rPr>
          <w:rFonts w:ascii="Times New Roman" w:hAnsi="Times New Roman" w:cs="Times New Roman"/>
          <w:b w:val="0"/>
          <w:bCs w:val="0"/>
          <w:color w:val="000000"/>
        </w:rPr>
        <w:t>Первая помощь при кровотечениях. Виды кровотечений.  Способы временной остановки кровотечений. Первая помощь при кровотечении из внутренних органов.</w:t>
      </w:r>
    </w:p>
    <w:p w:rsidR="00C02AB3" w:rsidRPr="00F60E0F" w:rsidRDefault="00C02AB3" w:rsidP="005731EA">
      <w:pPr>
        <w:shd w:val="clear" w:color="auto" w:fill="FFFFFF"/>
        <w:tabs>
          <w:tab w:val="left" w:pos="10915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>2. </w:t>
      </w:r>
      <w:r w:rsidRPr="00F60E0F">
        <w:rPr>
          <w:rFonts w:ascii="Times New Roman" w:hAnsi="Times New Roman"/>
          <w:sz w:val="28"/>
          <w:szCs w:val="28"/>
        </w:rPr>
        <w:t>Алгоритм</w:t>
      </w:r>
      <w:r w:rsidRPr="00F60E0F">
        <w:rPr>
          <w:rFonts w:ascii="Times New Roman" w:hAnsi="Times New Roman"/>
          <w:color w:val="000000"/>
          <w:sz w:val="28"/>
          <w:szCs w:val="28"/>
        </w:rPr>
        <w:t xml:space="preserve"> действий спасателя при ведении поисково-спасательных работ в условиях дорожно-транспортного происшествия.</w:t>
      </w:r>
    </w:p>
    <w:p w:rsidR="00C02AB3" w:rsidRPr="00F60E0F" w:rsidRDefault="00C02AB3" w:rsidP="005731EA">
      <w:pPr>
        <w:tabs>
          <w:tab w:val="left" w:pos="10915"/>
        </w:tabs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>3.</w:t>
      </w:r>
      <w:r w:rsidRPr="00F60E0F">
        <w:rPr>
          <w:rFonts w:ascii="Times New Roman" w:hAnsi="Times New Roman"/>
          <w:strike/>
          <w:sz w:val="28"/>
          <w:szCs w:val="28"/>
        </w:rPr>
        <w:t xml:space="preserve"> Генераторы пены: назначение, устройство, виды и их характеристика. </w:t>
      </w:r>
    </w:p>
    <w:p w:rsidR="00C02AB3" w:rsidRPr="00F60E0F" w:rsidRDefault="00C02AB3" w:rsidP="00252E2B">
      <w:pPr>
        <w:tabs>
          <w:tab w:val="left" w:pos="10915"/>
        </w:tabs>
        <w:ind w:firstLine="709"/>
        <w:jc w:val="both"/>
        <w:rPr>
          <w:rFonts w:ascii="Times New Roman" w:hAnsi="Times New Roman"/>
          <w:sz w:val="22"/>
          <w:szCs w:val="22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>4. </w:t>
      </w:r>
      <w:r w:rsidRPr="00F60E0F">
        <w:rPr>
          <w:rFonts w:ascii="Times New Roman" w:hAnsi="Times New Roman"/>
          <w:sz w:val="28"/>
          <w:szCs w:val="28"/>
        </w:rPr>
        <w:t>Оказание экстренной психологической помощи пострадавшему при ступоре.</w:t>
      </w:r>
    </w:p>
    <w:p w:rsidR="00C02AB3" w:rsidRPr="00F60E0F" w:rsidRDefault="00C02AB3" w:rsidP="005731EA">
      <w:pPr>
        <w:tabs>
          <w:tab w:val="left" w:pos="10915"/>
        </w:tabs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>5. Средства индивидуальной защиты органов дыхания.</w:t>
      </w:r>
      <w:r w:rsidRPr="00F60E0F">
        <w:rPr>
          <w:rFonts w:ascii="Times New Roman" w:hAnsi="Times New Roman"/>
          <w:strike/>
          <w:sz w:val="28"/>
          <w:szCs w:val="28"/>
        </w:rPr>
        <w:t xml:space="preserve"> </w:t>
      </w:r>
      <w:r w:rsidRPr="00F60E0F">
        <w:rPr>
          <w:rFonts w:ascii="Times New Roman" w:hAnsi="Times New Roman"/>
          <w:strike/>
          <w:color w:val="000000"/>
          <w:sz w:val="28"/>
          <w:szCs w:val="28"/>
        </w:rPr>
        <w:t>Назначение, состав. Правила использования.</w:t>
      </w:r>
    </w:p>
    <w:p w:rsidR="00C02AB3" w:rsidRPr="00F60E0F" w:rsidRDefault="00C02AB3" w:rsidP="0028639A">
      <w:pPr>
        <w:shd w:val="clear" w:color="auto" w:fill="FFFFFF"/>
        <w:ind w:right="28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 № 7</w:t>
      </w:r>
    </w:p>
    <w:p w:rsidR="00C02AB3" w:rsidRPr="00F60E0F" w:rsidRDefault="00C02AB3" w:rsidP="00252E2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F60E0F">
        <w:rPr>
          <w:rFonts w:ascii="Times New Roman" w:hAnsi="Times New Roman"/>
          <w:sz w:val="28"/>
          <w:szCs w:val="28"/>
        </w:rPr>
        <w:t xml:space="preserve">Первая помощь при травматическом шоке. Понятия о травматическом шоке. </w:t>
      </w:r>
    </w:p>
    <w:p w:rsidR="00C02AB3" w:rsidRPr="00F60E0F" w:rsidRDefault="00C02AB3" w:rsidP="00252E2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F60E0F">
        <w:rPr>
          <w:rFonts w:ascii="Times New Roman" w:hAnsi="Times New Roman"/>
          <w:sz w:val="28"/>
          <w:szCs w:val="28"/>
        </w:rPr>
        <w:t>Виды поиска</w:t>
      </w:r>
      <w:r w:rsidRPr="00F60E0F">
        <w:rPr>
          <w:rFonts w:ascii="Times New Roman" w:hAnsi="Times New Roman"/>
          <w:color w:val="000000"/>
          <w:sz w:val="28"/>
          <w:szCs w:val="28"/>
        </w:rPr>
        <w:t xml:space="preserve"> пострадавших при ведении поисково-спасательных работ на водных акваториях.</w:t>
      </w:r>
    </w:p>
    <w:p w:rsidR="00C02AB3" w:rsidRPr="00F60E0F" w:rsidRDefault="00C02AB3" w:rsidP="00252E2B">
      <w:pPr>
        <w:pStyle w:val="BodyTextIndent"/>
        <w:widowControl w:val="0"/>
        <w:tabs>
          <w:tab w:val="left" w:pos="284"/>
        </w:tabs>
        <w:ind w:firstLine="709"/>
        <w:rPr>
          <w:rFonts w:ascii="Times New Roman" w:hAnsi="Times New Roman"/>
          <w:strike/>
          <w:sz w:val="28"/>
          <w:szCs w:val="28"/>
        </w:rPr>
      </w:pPr>
      <w:r w:rsidRPr="00F60E0F">
        <w:rPr>
          <w:rFonts w:ascii="Times New Roman" w:hAnsi="Times New Roman"/>
          <w:strike/>
          <w:sz w:val="28"/>
          <w:szCs w:val="28"/>
        </w:rPr>
        <w:t>3. Основные способы прекращения горения веществ и материалов. Виды  огнетушащих веществ по принципам прекращения горения.</w:t>
      </w:r>
    </w:p>
    <w:p w:rsidR="00C02AB3" w:rsidRPr="00F60E0F" w:rsidRDefault="00C02AB3" w:rsidP="00252E2B">
      <w:pPr>
        <w:widowControl/>
        <w:autoSpaceDE/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>4. </w:t>
      </w:r>
      <w:r w:rsidRPr="00F60E0F">
        <w:rPr>
          <w:rFonts w:ascii="Times New Roman" w:hAnsi="Times New Roman"/>
          <w:sz w:val="28"/>
          <w:szCs w:val="28"/>
        </w:rPr>
        <w:t>Оказание экстренной психологической помощи пострадавшему при истерике. Помощь себе при истерике.</w:t>
      </w:r>
    </w:p>
    <w:p w:rsidR="00C02AB3" w:rsidRPr="00F60E0F" w:rsidRDefault="00C02AB3" w:rsidP="00252E2B">
      <w:pPr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 xml:space="preserve">5. Противогаз ГП-7. Назначение, состав, порядок подготовки и использования противогаза. </w:t>
      </w:r>
    </w:p>
    <w:p w:rsidR="00C02AB3" w:rsidRPr="00F60E0F" w:rsidRDefault="00C02AB3" w:rsidP="00252E2B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 № 8</w:t>
      </w:r>
    </w:p>
    <w:p w:rsidR="00C02AB3" w:rsidRPr="00F60E0F" w:rsidRDefault="00C02AB3" w:rsidP="00351839">
      <w:pPr>
        <w:tabs>
          <w:tab w:val="left" w:pos="10915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>1.</w:t>
      </w:r>
      <w:r w:rsidRPr="00F60E0F">
        <w:rPr>
          <w:rFonts w:ascii="Times New Roman" w:hAnsi="Times New Roman"/>
        </w:rPr>
        <w:t> </w:t>
      </w:r>
      <w:r w:rsidRPr="00F60E0F">
        <w:rPr>
          <w:rFonts w:ascii="Times New Roman" w:hAnsi="Times New Roman"/>
          <w:sz w:val="28"/>
          <w:szCs w:val="28"/>
        </w:rPr>
        <w:t xml:space="preserve">Первая помощь при острых заболеваниях (неотложных состояниях) (инфаркт миокарда, обморок, инсульт, кома). </w:t>
      </w:r>
    </w:p>
    <w:p w:rsidR="00C02AB3" w:rsidRPr="00F60E0F" w:rsidRDefault="00C02AB3" w:rsidP="00351839">
      <w:pPr>
        <w:shd w:val="clear" w:color="auto" w:fill="FFFFFF"/>
        <w:tabs>
          <w:tab w:val="left" w:pos="922"/>
          <w:tab w:val="left" w:pos="10915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 xml:space="preserve">2. </w:t>
      </w:r>
      <w:r w:rsidRPr="00F60E0F">
        <w:rPr>
          <w:rFonts w:ascii="Times New Roman" w:hAnsi="Times New Roman"/>
          <w:spacing w:val="-6"/>
          <w:sz w:val="28"/>
          <w:szCs w:val="28"/>
        </w:rPr>
        <w:t>Требования охраны труда при ПСР в условиях завалов и разрушений.</w:t>
      </w:r>
    </w:p>
    <w:p w:rsidR="00C02AB3" w:rsidRPr="00F60E0F" w:rsidRDefault="00C02AB3" w:rsidP="00351839">
      <w:pPr>
        <w:pStyle w:val="BodyTextIndent"/>
        <w:widowControl w:val="0"/>
        <w:tabs>
          <w:tab w:val="left" w:pos="10915"/>
        </w:tabs>
        <w:ind w:firstLine="709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strike/>
          <w:sz w:val="28"/>
          <w:szCs w:val="28"/>
        </w:rPr>
        <w:t>3. Виды лесных пожаров и особенности их тушения</w:t>
      </w:r>
      <w:r w:rsidRPr="00F60E0F">
        <w:rPr>
          <w:rFonts w:ascii="Times New Roman" w:hAnsi="Times New Roman"/>
          <w:sz w:val="28"/>
          <w:szCs w:val="28"/>
        </w:rPr>
        <w:t>.</w:t>
      </w:r>
    </w:p>
    <w:p w:rsidR="00C02AB3" w:rsidRPr="00F60E0F" w:rsidRDefault="00C02AB3" w:rsidP="00252E2B">
      <w:pPr>
        <w:widowControl/>
        <w:tabs>
          <w:tab w:val="left" w:pos="10915"/>
        </w:tabs>
        <w:autoSpaceDE/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>4.</w:t>
      </w:r>
      <w:r w:rsidRPr="00F60E0F">
        <w:rPr>
          <w:rFonts w:ascii="Times New Roman" w:hAnsi="Times New Roman"/>
        </w:rPr>
        <w:t> </w:t>
      </w:r>
      <w:r w:rsidRPr="00F60E0F">
        <w:rPr>
          <w:rFonts w:ascii="Times New Roman" w:hAnsi="Times New Roman"/>
          <w:sz w:val="28"/>
          <w:szCs w:val="28"/>
        </w:rPr>
        <w:t>Оказание экстренной психологической помощи пострадавшему при нервной дрожи.</w:t>
      </w:r>
    </w:p>
    <w:p w:rsidR="00C02AB3" w:rsidRPr="00F60E0F" w:rsidRDefault="00C02AB3" w:rsidP="00252E2B">
      <w:pPr>
        <w:widowControl/>
        <w:tabs>
          <w:tab w:val="left" w:pos="10915"/>
        </w:tabs>
        <w:autoSpaceDE/>
        <w:autoSpaceDN/>
        <w:adjustRightInd/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>5. Основные характеристики АХОВ – соляная кислота.</w:t>
      </w:r>
    </w:p>
    <w:p w:rsidR="00C02AB3" w:rsidRPr="00F60E0F" w:rsidRDefault="00C02AB3" w:rsidP="0028639A">
      <w:pPr>
        <w:shd w:val="clear" w:color="auto" w:fill="FFFFFF"/>
        <w:ind w:right="28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 № 9</w:t>
      </w:r>
    </w:p>
    <w:p w:rsidR="00C02AB3" w:rsidRPr="00F60E0F" w:rsidRDefault="00C02AB3" w:rsidP="005731EA">
      <w:pPr>
        <w:pStyle w:val="BodyTextIndent"/>
        <w:ind w:firstLine="709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>1.</w:t>
      </w:r>
      <w:r w:rsidRPr="00F60E0F">
        <w:rPr>
          <w:rFonts w:ascii="Times New Roman" w:hAnsi="Times New Roman"/>
        </w:rPr>
        <w:t> </w:t>
      </w:r>
      <w:r w:rsidRPr="00F60E0F">
        <w:rPr>
          <w:rFonts w:ascii="Times New Roman" w:hAnsi="Times New Roman"/>
          <w:sz w:val="28"/>
          <w:szCs w:val="28"/>
        </w:rPr>
        <w:t xml:space="preserve">Первая помощь при ушибах, растяжениях связок и вывихах. Ушибы головы, конечностей, грудной клетки, живота. </w:t>
      </w:r>
    </w:p>
    <w:p w:rsidR="00C02AB3" w:rsidRPr="00F60E0F" w:rsidRDefault="00C02AB3" w:rsidP="005731EA">
      <w:pPr>
        <w:shd w:val="clear" w:color="auto" w:fill="FFFFFF"/>
        <w:tabs>
          <w:tab w:val="left" w:pos="926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>2. Обязанности спасателя.</w:t>
      </w:r>
    </w:p>
    <w:p w:rsidR="00C02AB3" w:rsidRPr="00F60E0F" w:rsidRDefault="00C02AB3" w:rsidP="005731EA">
      <w:pPr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>3. Ручные пожарные лестницы: виды, назначение, устройство, техническая характеристика, сроки и порядок испытания.</w:t>
      </w:r>
    </w:p>
    <w:p w:rsidR="00C02AB3" w:rsidRPr="00F60E0F" w:rsidRDefault="00C02AB3" w:rsidP="00252E2B">
      <w:pPr>
        <w:widowControl/>
        <w:autoSpaceDE/>
        <w:autoSpaceDN/>
        <w:adjustRightInd/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>4. </w:t>
      </w:r>
      <w:r w:rsidRPr="00F60E0F">
        <w:rPr>
          <w:rFonts w:ascii="Times New Roman" w:hAnsi="Times New Roman"/>
          <w:sz w:val="28"/>
          <w:szCs w:val="28"/>
        </w:rPr>
        <w:t>Понятие паники. Правила индивидуальной безопасности в толпе.</w:t>
      </w:r>
    </w:p>
    <w:p w:rsidR="00C02AB3" w:rsidRPr="00F60E0F" w:rsidRDefault="00C02AB3" w:rsidP="00252E2B">
      <w:pPr>
        <w:widowControl/>
        <w:autoSpaceDE/>
        <w:autoSpaceDN/>
        <w:adjustRightInd/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>5. Действия в зоне химического заражения. Первоочередные мероприятия.</w:t>
      </w:r>
    </w:p>
    <w:p w:rsidR="00C02AB3" w:rsidRPr="00F60E0F" w:rsidRDefault="00C02AB3" w:rsidP="0028639A">
      <w:pPr>
        <w:shd w:val="clear" w:color="auto" w:fill="FFFFFF"/>
        <w:ind w:right="28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 № 10</w:t>
      </w:r>
    </w:p>
    <w:p w:rsidR="00C02AB3" w:rsidRPr="00F60E0F" w:rsidRDefault="00C02AB3" w:rsidP="00351839">
      <w:pPr>
        <w:pStyle w:val="FR2"/>
        <w:spacing w:before="0"/>
        <w:ind w:firstLine="709"/>
        <w:jc w:val="both"/>
        <w:rPr>
          <w:rFonts w:ascii="Times New Roman" w:hAnsi="Times New Roman" w:cs="Times New Roman"/>
          <w:b w:val="0"/>
          <w:bCs w:val="0"/>
        </w:rPr>
      </w:pPr>
      <w:r w:rsidRPr="00F60E0F">
        <w:rPr>
          <w:rFonts w:ascii="Times New Roman" w:hAnsi="Times New Roman" w:cs="Times New Roman"/>
          <w:b w:val="0"/>
          <w:bCs w:val="0"/>
        </w:rPr>
        <w:t>1. Первая помощь при утоплении.</w:t>
      </w:r>
    </w:p>
    <w:p w:rsidR="00C02AB3" w:rsidRPr="00F60E0F" w:rsidRDefault="00C02AB3" w:rsidP="00351839">
      <w:pPr>
        <w:pStyle w:val="a"/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 xml:space="preserve">2. Способы поиска пострадавших под завалом. </w:t>
      </w:r>
    </w:p>
    <w:p w:rsidR="00C02AB3" w:rsidRPr="00F60E0F" w:rsidRDefault="00C02AB3" w:rsidP="00351839">
      <w:pPr>
        <w:pStyle w:val="a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F60E0F">
        <w:rPr>
          <w:rFonts w:ascii="Times New Roman" w:hAnsi="Times New Roman"/>
          <w:strike/>
          <w:sz w:val="28"/>
          <w:szCs w:val="28"/>
        </w:rPr>
        <w:t>3. Воздушно-механическая пена как огнетушащее вещество: кратность и стойкость пены, механизм прекращения горения, область применения, технические средства подачи пены.</w:t>
      </w:r>
    </w:p>
    <w:p w:rsidR="00C02AB3" w:rsidRPr="00F60E0F" w:rsidRDefault="00C02AB3" w:rsidP="00252E2B">
      <w:pPr>
        <w:widowControl/>
        <w:autoSpaceDE/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F60E0F">
        <w:rPr>
          <w:rFonts w:ascii="Times New Roman" w:hAnsi="Times New Roman"/>
          <w:sz w:val="28"/>
          <w:szCs w:val="28"/>
        </w:rPr>
        <w:t>Профессиональный стресс. Приемы саморегуляции.</w:t>
      </w:r>
    </w:p>
    <w:p w:rsidR="00C02AB3" w:rsidRPr="00F60E0F" w:rsidRDefault="00C02AB3" w:rsidP="00252E2B">
      <w:pPr>
        <w:widowControl/>
        <w:autoSpaceDE/>
        <w:autoSpaceDN/>
        <w:adjustRightInd/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strike/>
          <w:sz w:val="28"/>
          <w:szCs w:val="28"/>
        </w:rPr>
        <w:t>5. Аммиак. Основные характеристики. Средства и способы ликвидации аварии</w:t>
      </w:r>
      <w:r w:rsidRPr="00F60E0F">
        <w:rPr>
          <w:rFonts w:ascii="Times New Roman" w:hAnsi="Times New Roman"/>
          <w:sz w:val="28"/>
          <w:szCs w:val="28"/>
        </w:rPr>
        <w:t>.</w:t>
      </w:r>
    </w:p>
    <w:p w:rsidR="00C02AB3" w:rsidRPr="00F60E0F" w:rsidRDefault="00C02AB3" w:rsidP="005731EA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 № 11</w:t>
      </w:r>
    </w:p>
    <w:p w:rsidR="00C02AB3" w:rsidRPr="00F60E0F" w:rsidRDefault="00C02AB3" w:rsidP="00351839">
      <w:pPr>
        <w:pStyle w:val="BodyTextIndent"/>
        <w:ind w:firstLine="709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 xml:space="preserve">1. Основы сердечно-легочной реанимации. Понятия о терминальном состоянии и биологической смерти. Сердечно-легочная реанимация. </w:t>
      </w:r>
    </w:p>
    <w:p w:rsidR="00C02AB3" w:rsidRPr="00F60E0F" w:rsidRDefault="00C02AB3" w:rsidP="00351839">
      <w:pPr>
        <w:shd w:val="clear" w:color="auto" w:fill="FFFFFF"/>
        <w:tabs>
          <w:tab w:val="left" w:pos="922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>2. Алгоритм действий спасателя при спасении утопающего, провалившегося под лед.</w:t>
      </w:r>
    </w:p>
    <w:p w:rsidR="00C02AB3" w:rsidRPr="00F60E0F" w:rsidRDefault="00C02AB3" w:rsidP="00351839">
      <w:pPr>
        <w:shd w:val="clear" w:color="auto" w:fill="FFFFFF"/>
        <w:tabs>
          <w:tab w:val="left" w:pos="922"/>
        </w:tabs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>3. Разведка пожара: цель и задачи разведки пожара.</w:t>
      </w:r>
    </w:p>
    <w:p w:rsidR="00C02AB3" w:rsidRPr="00F60E0F" w:rsidRDefault="00C02AB3" w:rsidP="00351839">
      <w:pPr>
        <w:widowControl/>
        <w:shd w:val="clear" w:color="auto" w:fill="FFFFFF"/>
        <w:tabs>
          <w:tab w:val="left" w:pos="922"/>
        </w:tabs>
        <w:autoSpaceDE/>
        <w:autoSpaceDN/>
        <w:adjustRightInd/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>4. </w:t>
      </w:r>
      <w:r w:rsidRPr="00F60E0F">
        <w:rPr>
          <w:rFonts w:ascii="Times New Roman" w:hAnsi="Times New Roman"/>
          <w:sz w:val="28"/>
          <w:szCs w:val="28"/>
        </w:rPr>
        <w:t>Оказание экстренной психологической помощи пострадавшему при агрессии. Помощь себе при агрессии.</w:t>
      </w:r>
    </w:p>
    <w:p w:rsidR="00C02AB3" w:rsidRPr="00F60E0F" w:rsidRDefault="00C02AB3" w:rsidP="00351839">
      <w:pPr>
        <w:widowControl/>
        <w:shd w:val="clear" w:color="auto" w:fill="FFFFFF"/>
        <w:tabs>
          <w:tab w:val="left" w:pos="922"/>
        </w:tabs>
        <w:autoSpaceDE/>
        <w:autoSpaceDN/>
        <w:adjustRightInd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 xml:space="preserve">5. Понятие дегазации. </w:t>
      </w:r>
    </w:p>
    <w:p w:rsidR="00C02AB3" w:rsidRPr="00F60E0F" w:rsidRDefault="00C02AB3" w:rsidP="005731EA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 № 12</w:t>
      </w:r>
    </w:p>
    <w:p w:rsidR="00C02AB3" w:rsidRPr="00F60E0F" w:rsidRDefault="00C02AB3" w:rsidP="00351839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>1.</w:t>
      </w:r>
      <w:r w:rsidRPr="00F60E0F">
        <w:rPr>
          <w:rFonts w:ascii="Times New Roman" w:hAnsi="Times New Roman"/>
        </w:rPr>
        <w:t> </w:t>
      </w:r>
      <w:r w:rsidRPr="00F60E0F">
        <w:rPr>
          <w:rFonts w:ascii="Times New Roman" w:hAnsi="Times New Roman"/>
          <w:sz w:val="28"/>
          <w:szCs w:val="28"/>
        </w:rPr>
        <w:t>Первая помощь при синдроме длительного сдавливания. Понятие о синдроме длительного сдавливания. Степени тяжести синдрома длительного сдавливания. Особенности оказания первой помощи при синдроме длительного сдавливания.</w:t>
      </w:r>
    </w:p>
    <w:p w:rsidR="00C02AB3" w:rsidRPr="00F60E0F" w:rsidRDefault="00C02AB3" w:rsidP="00351839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>2. Алгоритм проведения спасательных работ в условиях ДТП.</w:t>
      </w:r>
    </w:p>
    <w:p w:rsidR="00C02AB3" w:rsidRPr="00F60E0F" w:rsidRDefault="00C02AB3" w:rsidP="00351839">
      <w:pPr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 xml:space="preserve">3. Сопутствующие (вторичные) проявления опасных факторов </w:t>
      </w:r>
      <w:r w:rsidRPr="00F60E0F">
        <w:rPr>
          <w:rFonts w:ascii="Times New Roman" w:hAnsi="Times New Roman"/>
          <w:strike/>
          <w:sz w:val="28"/>
          <w:szCs w:val="28"/>
        </w:rPr>
        <w:t>пожара.</w:t>
      </w:r>
    </w:p>
    <w:p w:rsidR="00C02AB3" w:rsidRPr="00F60E0F" w:rsidRDefault="00C02AB3" w:rsidP="00252E2B">
      <w:pPr>
        <w:widowControl/>
        <w:autoSpaceDE/>
        <w:ind w:firstLine="709"/>
        <w:jc w:val="both"/>
        <w:rPr>
          <w:rFonts w:ascii="Times New Roman" w:hAnsi="Times New Roman"/>
          <w:sz w:val="22"/>
          <w:szCs w:val="22"/>
        </w:rPr>
      </w:pPr>
      <w:r w:rsidRPr="00F60E0F">
        <w:rPr>
          <w:rFonts w:ascii="Times New Roman" w:hAnsi="Times New Roman"/>
          <w:sz w:val="28"/>
          <w:szCs w:val="28"/>
        </w:rPr>
        <w:t>4.</w:t>
      </w:r>
      <w:r w:rsidRPr="00F60E0F">
        <w:rPr>
          <w:rFonts w:ascii="Times New Roman" w:hAnsi="Times New Roman"/>
        </w:rPr>
        <w:t> </w:t>
      </w:r>
      <w:r w:rsidRPr="00F60E0F">
        <w:rPr>
          <w:rFonts w:ascii="Times New Roman" w:hAnsi="Times New Roman"/>
          <w:color w:val="000000"/>
          <w:sz w:val="28"/>
          <w:szCs w:val="28"/>
        </w:rPr>
        <w:t>Оказание экстренной психологической помощи пострадавшему при страхе. Помощь себе при страхе.</w:t>
      </w:r>
    </w:p>
    <w:p w:rsidR="00C02AB3" w:rsidRPr="00F60E0F" w:rsidRDefault="00C02AB3" w:rsidP="00252E2B">
      <w:pPr>
        <w:widowControl/>
        <w:autoSpaceDE/>
        <w:autoSpaceDN/>
        <w:adjustRightInd/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sz w:val="28"/>
          <w:szCs w:val="28"/>
        </w:rPr>
        <w:t xml:space="preserve">5. </w:t>
      </w:r>
      <w:r w:rsidRPr="00F60E0F">
        <w:rPr>
          <w:rFonts w:ascii="Times New Roman" w:hAnsi="Times New Roman"/>
          <w:strike/>
          <w:color w:val="000000"/>
          <w:sz w:val="28"/>
          <w:szCs w:val="28"/>
        </w:rPr>
        <w:t>Основные характеристики хлора. Пути проникновения в организм человека.</w:t>
      </w:r>
    </w:p>
    <w:p w:rsidR="00C02AB3" w:rsidRPr="00F60E0F" w:rsidRDefault="00C02AB3" w:rsidP="0028639A">
      <w:pPr>
        <w:shd w:val="clear" w:color="auto" w:fill="FFFFFF"/>
        <w:ind w:right="28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 №13</w:t>
      </w:r>
    </w:p>
    <w:p w:rsidR="00C02AB3" w:rsidRPr="00F60E0F" w:rsidRDefault="00C02AB3" w:rsidP="00351839">
      <w:pPr>
        <w:shd w:val="clear" w:color="auto" w:fill="FFFFFF"/>
        <w:tabs>
          <w:tab w:val="left" w:pos="955"/>
        </w:tabs>
        <w:ind w:firstLine="709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F60E0F">
        <w:rPr>
          <w:rFonts w:ascii="Times New Roman" w:hAnsi="Times New Roman"/>
          <w:color w:val="000000"/>
          <w:spacing w:val="-6"/>
          <w:sz w:val="28"/>
          <w:szCs w:val="28"/>
        </w:rPr>
        <w:t xml:space="preserve">Первая помощь при ожогах. Виды и степени ожогов. Ожоговый шок. </w:t>
      </w:r>
    </w:p>
    <w:p w:rsidR="00C02AB3" w:rsidRPr="00F60E0F" w:rsidRDefault="00C02AB3" w:rsidP="00351839">
      <w:pPr>
        <w:shd w:val="clear" w:color="auto" w:fill="FFFFFF"/>
        <w:tabs>
          <w:tab w:val="left" w:pos="955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>2.</w:t>
      </w:r>
      <w:r w:rsidRPr="00F60E0F">
        <w:rPr>
          <w:rFonts w:ascii="Times New Roman" w:hAnsi="Times New Roman"/>
        </w:rPr>
        <w:t> </w:t>
      </w:r>
      <w:r w:rsidRPr="00F60E0F">
        <w:rPr>
          <w:rFonts w:ascii="Times New Roman" w:hAnsi="Times New Roman"/>
          <w:color w:val="000000"/>
          <w:sz w:val="28"/>
          <w:szCs w:val="28"/>
        </w:rPr>
        <w:t xml:space="preserve">Виды страховок </w:t>
      </w:r>
      <w:r w:rsidRPr="00F60E0F">
        <w:rPr>
          <w:rFonts w:ascii="Times New Roman" w:hAnsi="Times New Roman"/>
          <w:sz w:val="28"/>
          <w:szCs w:val="28"/>
        </w:rPr>
        <w:t>при проведении поисково-спасательных работ</w:t>
      </w:r>
      <w:r w:rsidRPr="00F60E0F">
        <w:rPr>
          <w:rFonts w:ascii="Times New Roman" w:hAnsi="Times New Roman"/>
          <w:color w:val="000000"/>
          <w:sz w:val="28"/>
          <w:szCs w:val="28"/>
        </w:rPr>
        <w:t>, назначение, порядок организации.</w:t>
      </w:r>
    </w:p>
    <w:p w:rsidR="00C02AB3" w:rsidRPr="00F60E0F" w:rsidRDefault="00C02AB3" w:rsidP="00351839">
      <w:pPr>
        <w:shd w:val="clear" w:color="auto" w:fill="FFFFFF"/>
        <w:tabs>
          <w:tab w:val="left" w:pos="955"/>
        </w:tabs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 xml:space="preserve">3. Обязанности лиц, ведущих разведку пожара. </w:t>
      </w:r>
    </w:p>
    <w:p w:rsidR="00C02AB3" w:rsidRPr="00F60E0F" w:rsidRDefault="00C02AB3" w:rsidP="00252E2B">
      <w:pPr>
        <w:widowControl/>
        <w:shd w:val="clear" w:color="auto" w:fill="FFFFFF"/>
        <w:tabs>
          <w:tab w:val="left" w:pos="955"/>
        </w:tabs>
        <w:autoSpaceDE/>
        <w:ind w:firstLine="709"/>
        <w:jc w:val="both"/>
        <w:rPr>
          <w:rFonts w:ascii="Times New Roman" w:hAnsi="Times New Roman"/>
          <w:sz w:val="22"/>
          <w:szCs w:val="22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F60E0F">
        <w:rPr>
          <w:rFonts w:ascii="Times New Roman" w:hAnsi="Times New Roman"/>
          <w:sz w:val="28"/>
          <w:szCs w:val="28"/>
        </w:rPr>
        <w:t>Экстренная психологическая помощь. Основные принципы ее оказания.</w:t>
      </w:r>
    </w:p>
    <w:p w:rsidR="00C02AB3" w:rsidRPr="00F60E0F" w:rsidRDefault="00C02AB3" w:rsidP="00252E2B">
      <w:pPr>
        <w:widowControl/>
        <w:shd w:val="clear" w:color="auto" w:fill="FFFFFF"/>
        <w:tabs>
          <w:tab w:val="left" w:pos="955"/>
        </w:tabs>
        <w:autoSpaceDE/>
        <w:autoSpaceDN/>
        <w:adjustRightInd/>
        <w:ind w:firstLine="709"/>
        <w:jc w:val="both"/>
        <w:rPr>
          <w:rFonts w:ascii="Times New Roman" w:hAnsi="Times New Roman"/>
          <w:bCs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>5.</w:t>
      </w:r>
      <w:r w:rsidRPr="00F60E0F">
        <w:rPr>
          <w:rFonts w:ascii="Times New Roman" w:hAnsi="Times New Roman"/>
          <w:bCs/>
          <w:strike/>
          <w:color w:val="000000"/>
          <w:sz w:val="28"/>
          <w:szCs w:val="28"/>
        </w:rPr>
        <w:t xml:space="preserve"> </w:t>
      </w:r>
      <w:r w:rsidRPr="00F60E0F">
        <w:rPr>
          <w:rFonts w:ascii="Times New Roman" w:hAnsi="Times New Roman"/>
          <w:strike/>
          <w:color w:val="000000"/>
          <w:sz w:val="28"/>
          <w:szCs w:val="28"/>
        </w:rPr>
        <w:t xml:space="preserve">Понятие дезинфекции. </w:t>
      </w:r>
    </w:p>
    <w:p w:rsidR="00C02AB3" w:rsidRPr="00F60E0F" w:rsidRDefault="00C02AB3" w:rsidP="0028639A">
      <w:pPr>
        <w:shd w:val="clear" w:color="auto" w:fill="FFFFFF"/>
        <w:ind w:right="28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 № 14</w:t>
      </w:r>
    </w:p>
    <w:p w:rsidR="00C02AB3" w:rsidRPr="00F60E0F" w:rsidRDefault="00C02AB3" w:rsidP="00351839">
      <w:pPr>
        <w:shd w:val="clear" w:color="auto" w:fill="FFFFFF"/>
        <w:tabs>
          <w:tab w:val="left" w:pos="936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>1. Первая помощь при охлаждении организма и отморожении.</w:t>
      </w:r>
    </w:p>
    <w:p w:rsidR="00C02AB3" w:rsidRPr="00F60E0F" w:rsidRDefault="00C02AB3" w:rsidP="00351839">
      <w:pPr>
        <w:shd w:val="clear" w:color="auto" w:fill="FFFFFF"/>
        <w:tabs>
          <w:tab w:val="left" w:pos="936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 xml:space="preserve">2. Определение чрезвычайной ситуации. Классификация ЧС. </w:t>
      </w:r>
    </w:p>
    <w:p w:rsidR="00C02AB3" w:rsidRPr="00F60E0F" w:rsidRDefault="00C02AB3" w:rsidP="00351839">
      <w:pPr>
        <w:shd w:val="clear" w:color="auto" w:fill="FFFFFF"/>
        <w:tabs>
          <w:tab w:val="left" w:pos="936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>3. Способы и средства спасения людей на пожаре</w:t>
      </w:r>
      <w:r w:rsidRPr="00F60E0F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C02AB3" w:rsidRPr="00F60E0F" w:rsidRDefault="00C02AB3" w:rsidP="00252E2B">
      <w:pPr>
        <w:widowControl/>
        <w:autoSpaceDE/>
        <w:ind w:firstLine="709"/>
        <w:jc w:val="both"/>
        <w:rPr>
          <w:rFonts w:ascii="Times New Roman" w:hAnsi="Times New Roman"/>
          <w:sz w:val="22"/>
          <w:szCs w:val="22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F60E0F">
        <w:rPr>
          <w:rFonts w:ascii="Times New Roman" w:hAnsi="Times New Roman"/>
          <w:sz w:val="28"/>
          <w:szCs w:val="28"/>
        </w:rPr>
        <w:t>Понятие паники. Правила индивидуальной безопасности в толпе.</w:t>
      </w:r>
    </w:p>
    <w:p w:rsidR="00C02AB3" w:rsidRPr="00F60E0F" w:rsidRDefault="00C02AB3" w:rsidP="00252E2B">
      <w:pPr>
        <w:widowControl/>
        <w:autoSpaceDE/>
        <w:autoSpaceDN/>
        <w:adjustRightInd/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>5. Основные характеристики АХОВ – хлор.</w:t>
      </w:r>
    </w:p>
    <w:p w:rsidR="00C02AB3" w:rsidRPr="00F60E0F" w:rsidRDefault="00C02AB3" w:rsidP="0028639A">
      <w:pPr>
        <w:shd w:val="clear" w:color="auto" w:fill="FFFFFF"/>
        <w:ind w:right="28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 № 15</w:t>
      </w:r>
    </w:p>
    <w:p w:rsidR="00C02AB3" w:rsidRPr="00F60E0F" w:rsidRDefault="00C02AB3" w:rsidP="00351839">
      <w:pPr>
        <w:pStyle w:val="FR2"/>
        <w:tabs>
          <w:tab w:val="left" w:pos="10915"/>
        </w:tabs>
        <w:spacing w:before="0"/>
        <w:ind w:firstLine="720"/>
        <w:jc w:val="both"/>
        <w:rPr>
          <w:rFonts w:ascii="Times New Roman" w:hAnsi="Times New Roman" w:cs="Times New Roman"/>
          <w:b w:val="0"/>
          <w:bCs w:val="0"/>
        </w:rPr>
      </w:pPr>
      <w:r w:rsidRPr="00F60E0F">
        <w:rPr>
          <w:rFonts w:ascii="Times New Roman" w:hAnsi="Times New Roman" w:cs="Times New Roman"/>
          <w:b w:val="0"/>
          <w:bCs w:val="0"/>
        </w:rPr>
        <w:t>1. Первая помощь при утоплении.</w:t>
      </w:r>
    </w:p>
    <w:p w:rsidR="00C02AB3" w:rsidRPr="00F60E0F" w:rsidRDefault="00C02AB3" w:rsidP="00351839">
      <w:pPr>
        <w:shd w:val="clear" w:color="auto" w:fill="FFFFFF"/>
        <w:tabs>
          <w:tab w:val="left" w:pos="926"/>
          <w:tab w:val="left" w:pos="10915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spacing w:val="-10"/>
          <w:sz w:val="28"/>
          <w:szCs w:val="28"/>
        </w:rPr>
        <w:t xml:space="preserve">2. </w:t>
      </w:r>
      <w:r w:rsidRPr="00F60E0F">
        <w:rPr>
          <w:rFonts w:ascii="Times New Roman" w:hAnsi="Times New Roman"/>
          <w:sz w:val="28"/>
          <w:szCs w:val="28"/>
        </w:rPr>
        <w:t>Алгоритм проведения спасательных работ при ДТП.</w:t>
      </w:r>
    </w:p>
    <w:p w:rsidR="00C02AB3" w:rsidRPr="00F60E0F" w:rsidRDefault="00C02AB3" w:rsidP="00351839">
      <w:pPr>
        <w:pStyle w:val="14"/>
        <w:widowControl w:val="0"/>
        <w:tabs>
          <w:tab w:val="num" w:pos="1440"/>
          <w:tab w:val="left" w:pos="10915"/>
        </w:tabs>
        <w:ind w:right="0" w:firstLine="720"/>
        <w:rPr>
          <w:strike/>
          <w:color w:val="000000"/>
        </w:rPr>
      </w:pPr>
      <w:r w:rsidRPr="00F60E0F">
        <w:rPr>
          <w:strike/>
          <w:color w:val="000000"/>
        </w:rPr>
        <w:t>3. Защита людей от воздействия опасных факторов пожара.</w:t>
      </w:r>
    </w:p>
    <w:p w:rsidR="00C02AB3" w:rsidRPr="00F60E0F" w:rsidRDefault="00C02AB3" w:rsidP="002F4529">
      <w:pPr>
        <w:widowControl/>
        <w:shd w:val="clear" w:color="auto" w:fill="FFFFFF"/>
        <w:tabs>
          <w:tab w:val="left" w:pos="922"/>
        </w:tabs>
        <w:autoSpaceDE/>
        <w:ind w:left="709"/>
        <w:jc w:val="both"/>
        <w:rPr>
          <w:rFonts w:ascii="Times New Roman" w:hAnsi="Times New Roman"/>
          <w:sz w:val="22"/>
          <w:szCs w:val="22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>4.</w:t>
      </w:r>
      <w:r w:rsidRPr="00F60E0F">
        <w:rPr>
          <w:rFonts w:ascii="Times New Roman" w:hAnsi="Times New Roman"/>
        </w:rPr>
        <w:t> </w:t>
      </w:r>
      <w:r w:rsidRPr="00F60E0F">
        <w:rPr>
          <w:rFonts w:ascii="Times New Roman" w:hAnsi="Times New Roman"/>
          <w:sz w:val="28"/>
          <w:szCs w:val="28"/>
        </w:rPr>
        <w:t>Оказание экстренной психологической помощи пострадавшему при агрессии. Помощь себе при агрессии.</w:t>
      </w:r>
    </w:p>
    <w:p w:rsidR="00C02AB3" w:rsidRPr="00F60E0F" w:rsidRDefault="00C02AB3" w:rsidP="002F4529">
      <w:pPr>
        <w:widowControl/>
        <w:tabs>
          <w:tab w:val="left" w:pos="10915"/>
        </w:tabs>
        <w:autoSpaceDE/>
        <w:autoSpaceDN/>
        <w:adjustRightInd/>
        <w:ind w:firstLine="720"/>
        <w:jc w:val="both"/>
        <w:rPr>
          <w:rFonts w:ascii="Times New Roman" w:hAnsi="Times New Roman"/>
          <w:strike/>
          <w:sz w:val="28"/>
          <w:szCs w:val="28"/>
        </w:rPr>
      </w:pPr>
      <w:r w:rsidRPr="00F60E0F">
        <w:rPr>
          <w:rFonts w:ascii="Times New Roman" w:hAnsi="Times New Roman"/>
          <w:strike/>
          <w:sz w:val="28"/>
          <w:szCs w:val="28"/>
        </w:rPr>
        <w:t>5. Основные характеристики АХОВ - аммиак.</w:t>
      </w:r>
    </w:p>
    <w:p w:rsidR="00C02AB3" w:rsidRPr="00F60E0F" w:rsidRDefault="00C02AB3" w:rsidP="0028639A">
      <w:pPr>
        <w:shd w:val="clear" w:color="auto" w:fill="FFFFFF"/>
        <w:ind w:right="28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 № 16</w:t>
      </w:r>
    </w:p>
    <w:p w:rsidR="00C02AB3" w:rsidRPr="00F60E0F" w:rsidRDefault="00C02AB3" w:rsidP="0035183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>1. Первая помощь при тепловом и солнечном ударах.</w:t>
      </w:r>
    </w:p>
    <w:p w:rsidR="00C02AB3" w:rsidRPr="00F60E0F" w:rsidRDefault="00C02AB3" w:rsidP="00351839">
      <w:pPr>
        <w:shd w:val="clear" w:color="auto" w:fill="FFFFFF"/>
        <w:tabs>
          <w:tab w:val="left" w:pos="91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>2</w:t>
      </w:r>
      <w:r w:rsidRPr="00F60E0F">
        <w:rPr>
          <w:rFonts w:ascii="Times New Roman" w:hAnsi="Times New Roman"/>
          <w:sz w:val="28"/>
          <w:szCs w:val="28"/>
        </w:rPr>
        <w:t xml:space="preserve">. Способы поиска пострадавших в завалах. </w:t>
      </w:r>
    </w:p>
    <w:p w:rsidR="00C02AB3" w:rsidRPr="00F60E0F" w:rsidRDefault="00C02AB3" w:rsidP="00351839">
      <w:pPr>
        <w:shd w:val="clear" w:color="auto" w:fill="FFFFFF"/>
        <w:tabs>
          <w:tab w:val="left" w:pos="917"/>
        </w:tabs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 xml:space="preserve">3. Ручные пожарные стволы: назначение, устройство, характеристики. </w:t>
      </w:r>
      <w:r w:rsidRPr="00F60E0F">
        <w:rPr>
          <w:rFonts w:ascii="Times New Roman" w:hAnsi="Times New Roman"/>
          <w:strike/>
          <w:sz w:val="28"/>
          <w:szCs w:val="28"/>
        </w:rPr>
        <w:t>Обязанности ствольщика при работе на пожаре.</w:t>
      </w:r>
    </w:p>
    <w:p w:rsidR="00C02AB3" w:rsidRPr="00F60E0F" w:rsidRDefault="00C02AB3" w:rsidP="002F4529">
      <w:pPr>
        <w:shd w:val="clear" w:color="auto" w:fill="FFFFFF"/>
        <w:tabs>
          <w:tab w:val="left" w:pos="91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>4. </w:t>
      </w:r>
      <w:r w:rsidRPr="00F60E0F">
        <w:rPr>
          <w:rFonts w:ascii="Times New Roman" w:hAnsi="Times New Roman"/>
          <w:color w:val="000000"/>
          <w:sz w:val="28"/>
          <w:szCs w:val="28"/>
        </w:rPr>
        <w:t>Толпа. Основы работы с толпой.</w:t>
      </w:r>
    </w:p>
    <w:p w:rsidR="00C02AB3" w:rsidRPr="00F60E0F" w:rsidRDefault="00C02AB3" w:rsidP="002F4529">
      <w:pPr>
        <w:shd w:val="clear" w:color="auto" w:fill="FFFFFF"/>
        <w:tabs>
          <w:tab w:val="left" w:pos="917"/>
        </w:tabs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F60E0F">
        <w:rPr>
          <w:rFonts w:ascii="Times New Roman" w:hAnsi="Times New Roman"/>
          <w:strike/>
          <w:sz w:val="28"/>
          <w:szCs w:val="28"/>
        </w:rPr>
        <w:t>5. Особенности применения средств индивидуальной защиты при авариях с выбросом АХОВ.</w:t>
      </w:r>
    </w:p>
    <w:p w:rsidR="00C02AB3" w:rsidRPr="00F60E0F" w:rsidRDefault="00C02AB3" w:rsidP="0028639A">
      <w:pPr>
        <w:shd w:val="clear" w:color="auto" w:fill="FFFFFF"/>
        <w:ind w:right="283"/>
        <w:jc w:val="both"/>
        <w:rPr>
          <w:rFonts w:ascii="Times New Roman" w:hAnsi="Times New Roman"/>
          <w:strike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 № 17</w:t>
      </w:r>
    </w:p>
    <w:p w:rsidR="00C02AB3" w:rsidRPr="00F60E0F" w:rsidRDefault="00C02AB3" w:rsidP="00351839">
      <w:pPr>
        <w:pStyle w:val="BodyTextIndent"/>
        <w:shd w:val="clear" w:color="auto" w:fill="FFFFFF"/>
        <w:tabs>
          <w:tab w:val="left" w:pos="926"/>
          <w:tab w:val="left" w:pos="10915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>1.</w:t>
      </w:r>
      <w:r w:rsidRPr="00F60E0F">
        <w:rPr>
          <w:rFonts w:ascii="Times New Roman" w:hAnsi="Times New Roman"/>
        </w:rPr>
        <w:t> </w:t>
      </w:r>
      <w:r w:rsidRPr="00F60E0F">
        <w:rPr>
          <w:rFonts w:ascii="Times New Roman" w:hAnsi="Times New Roman"/>
          <w:sz w:val="28"/>
          <w:szCs w:val="28"/>
        </w:rPr>
        <w:t xml:space="preserve">Первая помощь при поражении электрическим током. Виды воздействия электрического тока на человека. Виды электротравмы. </w:t>
      </w:r>
    </w:p>
    <w:p w:rsidR="00C02AB3" w:rsidRPr="00F60E0F" w:rsidRDefault="00C02AB3" w:rsidP="00351839">
      <w:pPr>
        <w:shd w:val="clear" w:color="auto" w:fill="FFFFFF"/>
        <w:tabs>
          <w:tab w:val="left" w:pos="926"/>
          <w:tab w:val="left" w:pos="10915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>2. Технические средства и оборудование, применяемые для проведения аварийно-спасательных работ, имеющееся в наличии в вашей части. Основные технические характеристики ГАСИ.</w:t>
      </w:r>
    </w:p>
    <w:p w:rsidR="00C02AB3" w:rsidRPr="00F60E0F" w:rsidRDefault="00C02AB3" w:rsidP="00351839">
      <w:pPr>
        <w:widowControl/>
        <w:tabs>
          <w:tab w:val="left" w:pos="10915"/>
        </w:tabs>
        <w:autoSpaceDE/>
        <w:autoSpaceDN/>
        <w:adjustRightInd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>3.</w:t>
      </w:r>
      <w:r w:rsidRPr="00F60E0F">
        <w:rPr>
          <w:rFonts w:ascii="Times New Roman" w:hAnsi="Times New Roman"/>
          <w:strike/>
        </w:rPr>
        <w:t xml:space="preserve"> </w:t>
      </w:r>
      <w:r w:rsidRPr="00F60E0F">
        <w:rPr>
          <w:rFonts w:ascii="Times New Roman" w:hAnsi="Times New Roman"/>
          <w:strike/>
          <w:sz w:val="28"/>
          <w:szCs w:val="28"/>
        </w:rPr>
        <w:t>Обязанности личного состава, ведущего разведку пожара и требования охраны труда при нахождении в задымленной среде.</w:t>
      </w:r>
    </w:p>
    <w:p w:rsidR="00C02AB3" w:rsidRPr="00F60E0F" w:rsidRDefault="00C02AB3" w:rsidP="002F4529">
      <w:pPr>
        <w:widowControl/>
        <w:tabs>
          <w:tab w:val="left" w:pos="10915"/>
        </w:tabs>
        <w:autoSpaceDE/>
        <w:autoSpaceDN/>
        <w:adjustRightInd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>4. Психологическая помощь группе пострадавших, изолированных в зоне ЧС («жертвы»).</w:t>
      </w:r>
    </w:p>
    <w:p w:rsidR="00C02AB3" w:rsidRPr="00F60E0F" w:rsidRDefault="00C02AB3" w:rsidP="002F4529">
      <w:pPr>
        <w:widowControl/>
        <w:tabs>
          <w:tab w:val="left" w:pos="10915"/>
        </w:tabs>
        <w:autoSpaceDE/>
        <w:autoSpaceDN/>
        <w:adjustRightInd/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>5. Основные характеристики АХОВ – соляная кислота.</w:t>
      </w:r>
    </w:p>
    <w:p w:rsidR="00C02AB3" w:rsidRPr="00F60E0F" w:rsidRDefault="00C02AB3" w:rsidP="0028639A">
      <w:pPr>
        <w:shd w:val="clear" w:color="auto" w:fill="FFFFFF"/>
        <w:ind w:right="283"/>
        <w:jc w:val="both"/>
        <w:rPr>
          <w:rFonts w:ascii="Times New Roman" w:hAnsi="Times New Roman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sz w:val="28"/>
          <w:szCs w:val="28"/>
        </w:rPr>
      </w:pPr>
      <w:r w:rsidRPr="00F60E0F">
        <w:rPr>
          <w:rFonts w:ascii="Times New Roman" w:hAnsi="Times New Roman"/>
          <w:b/>
          <w:sz w:val="28"/>
          <w:szCs w:val="28"/>
        </w:rPr>
        <w:t>Билет № 18</w:t>
      </w:r>
    </w:p>
    <w:p w:rsidR="00C02AB3" w:rsidRPr="00F60E0F" w:rsidRDefault="00C02AB3" w:rsidP="00351839">
      <w:pPr>
        <w:pStyle w:val="BodyTextIndent"/>
        <w:ind w:firstLine="709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F60E0F">
        <w:rPr>
          <w:rFonts w:ascii="Times New Roman" w:hAnsi="Times New Roman"/>
          <w:sz w:val="28"/>
          <w:szCs w:val="28"/>
        </w:rPr>
        <w:t>Оказание первой помощи при поражении АХОВ.</w:t>
      </w:r>
    </w:p>
    <w:p w:rsidR="00C02AB3" w:rsidRPr="00F60E0F" w:rsidRDefault="00C02AB3" w:rsidP="00351839">
      <w:pPr>
        <w:shd w:val="clear" w:color="auto" w:fill="FFFFFF"/>
        <w:tabs>
          <w:tab w:val="left" w:pos="93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>2. Требования охраны труда при работе с электрическим аварийно-</w:t>
      </w:r>
      <w:r w:rsidRPr="00F60E0F">
        <w:rPr>
          <w:rFonts w:ascii="Times New Roman" w:hAnsi="Times New Roman"/>
          <w:color w:val="000000"/>
          <w:sz w:val="28"/>
          <w:szCs w:val="28"/>
        </w:rPr>
        <w:br/>
        <w:t>спасательным инструментом.</w:t>
      </w:r>
    </w:p>
    <w:p w:rsidR="00C02AB3" w:rsidRPr="00F60E0F" w:rsidRDefault="00C02AB3" w:rsidP="00351839">
      <w:pPr>
        <w:shd w:val="clear" w:color="auto" w:fill="FFFFFF"/>
        <w:tabs>
          <w:tab w:val="left" w:pos="936"/>
        </w:tabs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 xml:space="preserve">3. Напорные рукава: назначение, устройство, типы рукавов. </w:t>
      </w:r>
    </w:p>
    <w:p w:rsidR="00C02AB3" w:rsidRPr="00F60E0F" w:rsidRDefault="00C02AB3" w:rsidP="002F4529">
      <w:pPr>
        <w:widowControl/>
        <w:autoSpaceDE/>
        <w:ind w:firstLine="709"/>
        <w:jc w:val="both"/>
        <w:rPr>
          <w:rFonts w:ascii="Times New Roman" w:hAnsi="Times New Roman"/>
          <w:sz w:val="22"/>
          <w:szCs w:val="22"/>
        </w:rPr>
      </w:pPr>
      <w:r w:rsidRPr="00F60E0F">
        <w:rPr>
          <w:rFonts w:ascii="Times New Roman" w:hAnsi="Times New Roman"/>
          <w:sz w:val="28"/>
          <w:szCs w:val="28"/>
        </w:rPr>
        <w:t>4.</w:t>
      </w:r>
      <w:r w:rsidRPr="00F60E0F">
        <w:rPr>
          <w:rFonts w:ascii="Times New Roman" w:hAnsi="Times New Roman"/>
        </w:rPr>
        <w:t> </w:t>
      </w:r>
      <w:r w:rsidRPr="00F60E0F">
        <w:rPr>
          <w:rFonts w:ascii="Times New Roman" w:hAnsi="Times New Roman"/>
          <w:sz w:val="28"/>
          <w:szCs w:val="28"/>
        </w:rPr>
        <w:t>Профессиональный стресс. Приемы саморегуляции.</w:t>
      </w:r>
    </w:p>
    <w:p w:rsidR="00C02AB3" w:rsidRPr="00F60E0F" w:rsidRDefault="00C02AB3" w:rsidP="002F4529">
      <w:pPr>
        <w:widowControl/>
        <w:autoSpaceDE/>
        <w:autoSpaceDN/>
        <w:adjustRightInd/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 xml:space="preserve">5. </w:t>
      </w:r>
      <w:r w:rsidRPr="00F60E0F">
        <w:rPr>
          <w:rFonts w:ascii="Times New Roman" w:hAnsi="Times New Roman"/>
          <w:strike/>
          <w:sz w:val="28"/>
          <w:szCs w:val="28"/>
        </w:rPr>
        <w:t>Классификация аварийно-химически опасных веществ по действию на организм человека.</w:t>
      </w:r>
      <w:r w:rsidRPr="00F60E0F">
        <w:rPr>
          <w:rFonts w:ascii="Times New Roman" w:hAnsi="Times New Roman"/>
          <w:strike/>
          <w:color w:val="000000"/>
          <w:sz w:val="28"/>
          <w:szCs w:val="28"/>
        </w:rPr>
        <w:t xml:space="preserve"> </w:t>
      </w:r>
    </w:p>
    <w:p w:rsidR="00C02AB3" w:rsidRPr="00F60E0F" w:rsidRDefault="00C02AB3" w:rsidP="0028639A">
      <w:pPr>
        <w:pStyle w:val="a0"/>
        <w:shd w:val="clear" w:color="auto" w:fill="FFFFFF"/>
        <w:ind w:left="709" w:right="283"/>
        <w:jc w:val="both"/>
        <w:rPr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 № 19</w:t>
      </w:r>
    </w:p>
    <w:p w:rsidR="00C02AB3" w:rsidRPr="00F60E0F" w:rsidRDefault="00C02AB3" w:rsidP="00351839">
      <w:pPr>
        <w:shd w:val="clear" w:color="auto" w:fill="FFFFFF"/>
        <w:tabs>
          <w:tab w:val="left" w:pos="917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>1.</w:t>
      </w:r>
      <w:r w:rsidRPr="00F60E0F">
        <w:rPr>
          <w:rFonts w:ascii="Times New Roman" w:hAnsi="Times New Roman"/>
        </w:rPr>
        <w:t> </w:t>
      </w:r>
      <w:r w:rsidRPr="00F60E0F">
        <w:rPr>
          <w:rFonts w:ascii="Times New Roman" w:hAnsi="Times New Roman"/>
          <w:sz w:val="28"/>
          <w:szCs w:val="28"/>
        </w:rPr>
        <w:t>Мероприятия по оценке обстановки и обеспечению безопасных условий для оказания первой помощи.</w:t>
      </w:r>
      <w:r w:rsidRPr="00F60E0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02AB3" w:rsidRPr="00F60E0F" w:rsidRDefault="00C02AB3" w:rsidP="00351839">
      <w:pPr>
        <w:shd w:val="clear" w:color="auto" w:fill="FFFFFF"/>
        <w:tabs>
          <w:tab w:val="left" w:pos="917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F60E0F">
        <w:rPr>
          <w:rFonts w:ascii="Times New Roman" w:hAnsi="Times New Roman"/>
          <w:sz w:val="28"/>
          <w:szCs w:val="28"/>
        </w:rPr>
        <w:t xml:space="preserve">Алгоритм </w:t>
      </w:r>
      <w:r w:rsidRPr="00F60E0F">
        <w:rPr>
          <w:rFonts w:ascii="Times New Roman" w:hAnsi="Times New Roman"/>
          <w:color w:val="000000"/>
          <w:sz w:val="28"/>
          <w:szCs w:val="28"/>
        </w:rPr>
        <w:t>разведки зоны ЧС при обрушении здания.</w:t>
      </w:r>
    </w:p>
    <w:p w:rsidR="00C02AB3" w:rsidRPr="00F60E0F" w:rsidRDefault="00C02AB3" w:rsidP="00351839">
      <w:pPr>
        <w:pStyle w:val="1"/>
        <w:spacing w:line="240" w:lineRule="auto"/>
        <w:ind w:left="0" w:firstLine="709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 xml:space="preserve">3. </w:t>
      </w:r>
      <w:r w:rsidRPr="00F60E0F">
        <w:rPr>
          <w:rFonts w:ascii="Times New Roman" w:hAnsi="Times New Roman"/>
          <w:strike/>
          <w:sz w:val="28"/>
          <w:szCs w:val="28"/>
        </w:rPr>
        <w:t>Назначение, виды, область применения огнетушителей, сроки перезарядки.</w:t>
      </w:r>
    </w:p>
    <w:p w:rsidR="00C02AB3" w:rsidRPr="00F60E0F" w:rsidRDefault="00C02AB3" w:rsidP="00351839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>4. Психологическая помощь группе пострадавших «зеваки», «свидетели», спасатели.</w:t>
      </w:r>
    </w:p>
    <w:p w:rsidR="00C02AB3" w:rsidRPr="00F60E0F" w:rsidRDefault="00C02AB3" w:rsidP="00351839">
      <w:pPr>
        <w:shd w:val="clear" w:color="auto" w:fill="FFFFFF"/>
        <w:tabs>
          <w:tab w:val="left" w:pos="917"/>
          <w:tab w:val="left" w:pos="993"/>
        </w:tabs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color w:val="000000"/>
          <w:sz w:val="28"/>
          <w:szCs w:val="28"/>
        </w:rPr>
        <w:t>5. Действия в зоне химического заражения. Первоочередные мероприятия.</w:t>
      </w:r>
    </w:p>
    <w:p w:rsidR="00C02AB3" w:rsidRPr="00F60E0F" w:rsidRDefault="00C02AB3" w:rsidP="00351839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02AB3" w:rsidRPr="00F60E0F" w:rsidRDefault="00C02AB3" w:rsidP="0028639A">
      <w:pPr>
        <w:shd w:val="clear" w:color="auto" w:fill="FFFFFF"/>
        <w:ind w:right="283"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60E0F">
        <w:rPr>
          <w:rFonts w:ascii="Times New Roman" w:hAnsi="Times New Roman"/>
          <w:b/>
          <w:color w:val="000000"/>
          <w:sz w:val="28"/>
          <w:szCs w:val="28"/>
        </w:rPr>
        <w:t>Билет № 20</w:t>
      </w:r>
    </w:p>
    <w:p w:rsidR="00C02AB3" w:rsidRPr="00F60E0F" w:rsidRDefault="00C02AB3" w:rsidP="00351839">
      <w:pPr>
        <w:shd w:val="clear" w:color="auto" w:fill="FFFFFF"/>
        <w:tabs>
          <w:tab w:val="left" w:pos="922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0E0F">
        <w:rPr>
          <w:rFonts w:ascii="Times New Roman" w:hAnsi="Times New Roman"/>
          <w:sz w:val="28"/>
          <w:szCs w:val="28"/>
        </w:rPr>
        <w:t>1. Оказание первой помощи при попадании инородных тел в дыхательные пути.</w:t>
      </w:r>
    </w:p>
    <w:p w:rsidR="00C02AB3" w:rsidRPr="00F60E0F" w:rsidRDefault="00C02AB3" w:rsidP="00351839">
      <w:pPr>
        <w:shd w:val="clear" w:color="auto" w:fill="FFFFFF"/>
        <w:tabs>
          <w:tab w:val="left" w:pos="922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 xml:space="preserve">2. Способы </w:t>
      </w:r>
      <w:r w:rsidRPr="00F60E0F">
        <w:rPr>
          <w:rFonts w:ascii="Times New Roman" w:hAnsi="Times New Roman"/>
          <w:sz w:val="28"/>
          <w:szCs w:val="28"/>
        </w:rPr>
        <w:t xml:space="preserve">деблокирования </w:t>
      </w:r>
      <w:r w:rsidRPr="00F60E0F">
        <w:rPr>
          <w:rFonts w:ascii="Times New Roman" w:hAnsi="Times New Roman"/>
          <w:color w:val="000000"/>
          <w:sz w:val="28"/>
          <w:szCs w:val="28"/>
        </w:rPr>
        <w:t>пострадавших из-под завала.</w:t>
      </w:r>
    </w:p>
    <w:p w:rsidR="00C02AB3" w:rsidRPr="00F60E0F" w:rsidRDefault="00C02AB3" w:rsidP="00351839">
      <w:pPr>
        <w:pStyle w:val="14"/>
        <w:widowControl w:val="0"/>
        <w:tabs>
          <w:tab w:val="left" w:pos="993"/>
        </w:tabs>
        <w:ind w:right="0" w:firstLine="709"/>
        <w:rPr>
          <w:strike/>
          <w:color w:val="000000"/>
        </w:rPr>
      </w:pPr>
      <w:r w:rsidRPr="00F60E0F">
        <w:rPr>
          <w:strike/>
          <w:color w:val="000000"/>
        </w:rPr>
        <w:t>3. </w:t>
      </w:r>
      <w:r w:rsidRPr="00F60E0F">
        <w:rPr>
          <w:strike/>
        </w:rPr>
        <w:t>Боевая одежда и снаряжение пожарных, назначение, предъявляемые требования, особенности применения на пожарах.</w:t>
      </w:r>
    </w:p>
    <w:p w:rsidR="00C02AB3" w:rsidRPr="00F60E0F" w:rsidRDefault="00C02AB3" w:rsidP="002F4529">
      <w:pPr>
        <w:widowControl/>
        <w:autoSpaceDE/>
        <w:ind w:left="709"/>
        <w:jc w:val="both"/>
        <w:rPr>
          <w:rFonts w:ascii="Times New Roman" w:hAnsi="Times New Roman"/>
          <w:sz w:val="28"/>
          <w:szCs w:val="28"/>
        </w:rPr>
      </w:pPr>
      <w:r w:rsidRPr="00F60E0F">
        <w:rPr>
          <w:rFonts w:ascii="Times New Roman" w:hAnsi="Times New Roman"/>
          <w:color w:val="000000"/>
          <w:sz w:val="28"/>
          <w:szCs w:val="28"/>
        </w:rPr>
        <w:t>4.</w:t>
      </w:r>
      <w:r w:rsidRPr="00F60E0F">
        <w:rPr>
          <w:rFonts w:ascii="Times New Roman" w:hAnsi="Times New Roman"/>
        </w:rPr>
        <w:t> </w:t>
      </w:r>
      <w:r w:rsidRPr="00F60E0F">
        <w:rPr>
          <w:rFonts w:ascii="Times New Roman" w:hAnsi="Times New Roman"/>
          <w:sz w:val="28"/>
          <w:szCs w:val="28"/>
        </w:rPr>
        <w:t>Оказание экстренной психологической помощи пострадавшему при истерике. Помощь себе при истерике.</w:t>
      </w:r>
    </w:p>
    <w:p w:rsidR="00C02AB3" w:rsidRPr="00F60E0F" w:rsidRDefault="00C02AB3" w:rsidP="002F4529">
      <w:pPr>
        <w:widowControl/>
        <w:autoSpaceDE/>
        <w:autoSpaceDN/>
        <w:adjustRightInd/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F60E0F">
        <w:rPr>
          <w:rFonts w:ascii="Times New Roman" w:hAnsi="Times New Roman"/>
          <w:strike/>
          <w:sz w:val="28"/>
          <w:szCs w:val="28"/>
        </w:rPr>
        <w:t>5. Средства индивидуальной защиты органов дыхания. Виды. Особенности применения.</w:t>
      </w:r>
    </w:p>
    <w:p w:rsidR="00C02AB3" w:rsidRPr="00F60E0F" w:rsidRDefault="00C02AB3">
      <w:pPr>
        <w:rPr>
          <w:rFonts w:ascii="Times New Roman" w:hAnsi="Times New Roman"/>
        </w:rPr>
      </w:pPr>
    </w:p>
    <w:sectPr w:rsidR="00C02AB3" w:rsidRPr="00F60E0F" w:rsidSect="00633894">
      <w:pgSz w:w="11906" w:h="16838"/>
      <w:pgMar w:top="568" w:right="42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A614EAF4"/>
    <w:lvl w:ilvl="0" w:tplc="27A8CEB2">
      <w:start w:val="4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2"/>
    <w:multiLevelType w:val="singleLevel"/>
    <w:tmpl w:val="7958C6F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</w:abstractNum>
  <w:abstractNum w:abstractNumId="2">
    <w:nsid w:val="00000003"/>
    <w:multiLevelType w:val="singleLevel"/>
    <w:tmpl w:val="23C0D49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</w:abstractNum>
  <w:abstractNum w:abstractNumId="3">
    <w:nsid w:val="00000004"/>
    <w:multiLevelType w:val="singleLevel"/>
    <w:tmpl w:val="E118E914"/>
    <w:lvl w:ilvl="0">
      <w:start w:val="3"/>
      <w:numFmt w:val="decimal"/>
      <w:lvlText w:val="%1."/>
      <w:lvlJc w:val="left"/>
      <w:rPr>
        <w:rFonts w:ascii="Times New Roman" w:hAnsi="Times New Roman" w:cs="Times New Roman" w:hint="default"/>
      </w:rPr>
    </w:lvl>
  </w:abstractNum>
  <w:abstractNum w:abstractNumId="4">
    <w:nsid w:val="00000005"/>
    <w:multiLevelType w:val="singleLevel"/>
    <w:tmpl w:val="F13086B0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</w:abstractNum>
  <w:abstractNum w:abstractNumId="5">
    <w:nsid w:val="00000006"/>
    <w:multiLevelType w:val="multilevel"/>
    <w:tmpl w:val="730E7F24"/>
    <w:lvl w:ilvl="0">
      <w:start w:val="2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0000007"/>
    <w:multiLevelType w:val="singleLevel"/>
    <w:tmpl w:val="FEA24194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</w:abstractNum>
  <w:abstractNum w:abstractNumId="7">
    <w:nsid w:val="00000008"/>
    <w:multiLevelType w:val="singleLevel"/>
    <w:tmpl w:val="1F28C84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</w:abstractNum>
  <w:abstractNum w:abstractNumId="8">
    <w:nsid w:val="00000009"/>
    <w:multiLevelType w:val="singleLevel"/>
    <w:tmpl w:val="2B781DD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</w:abstractNum>
  <w:abstractNum w:abstractNumId="9">
    <w:nsid w:val="0000000A"/>
    <w:multiLevelType w:val="singleLevel"/>
    <w:tmpl w:val="6B900A48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</w:abstractNum>
  <w:abstractNum w:abstractNumId="10">
    <w:nsid w:val="0000000B"/>
    <w:multiLevelType w:val="singleLevel"/>
    <w:tmpl w:val="79CABA88"/>
    <w:lvl w:ilvl="0">
      <w:start w:val="3"/>
      <w:numFmt w:val="decimal"/>
      <w:lvlText w:val="%1."/>
      <w:lvlJc w:val="left"/>
      <w:rPr>
        <w:rFonts w:ascii="Times New Roman" w:hAnsi="Times New Roman" w:cs="Times New Roman" w:hint="default"/>
      </w:rPr>
    </w:lvl>
  </w:abstractNum>
  <w:abstractNum w:abstractNumId="11">
    <w:nsid w:val="0000000C"/>
    <w:multiLevelType w:val="singleLevel"/>
    <w:tmpl w:val="23C0D49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</w:abstractNum>
  <w:abstractNum w:abstractNumId="12">
    <w:nsid w:val="0000000D"/>
    <w:multiLevelType w:val="singleLevel"/>
    <w:tmpl w:val="3D1A7362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color w:val="auto"/>
      </w:r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1"/>
  </w:num>
  <w:num w:numId="5">
    <w:abstractNumId w:val="8"/>
  </w:num>
  <w:num w:numId="6">
    <w:abstractNumId w:val="9"/>
  </w:num>
  <w:num w:numId="7">
    <w:abstractNumId w:val="7"/>
  </w:num>
  <w:num w:numId="8">
    <w:abstractNumId w:val="12"/>
  </w:num>
  <w:num w:numId="9">
    <w:abstractNumId w:val="6"/>
  </w:num>
  <w:num w:numId="10">
    <w:abstractNumId w:val="3"/>
  </w:num>
  <w:num w:numId="11">
    <w:abstractNumId w:val="2"/>
  </w:num>
  <w:num w:numId="12">
    <w:abstractNumId w:val="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oNotShadeFormData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0C7F76"/>
    <w:rsid w:val="00172A27"/>
    <w:rsid w:val="00187EAA"/>
    <w:rsid w:val="001E6DE8"/>
    <w:rsid w:val="00252E2B"/>
    <w:rsid w:val="0028639A"/>
    <w:rsid w:val="002B1DED"/>
    <w:rsid w:val="002F4529"/>
    <w:rsid w:val="00326E2A"/>
    <w:rsid w:val="00341773"/>
    <w:rsid w:val="00351839"/>
    <w:rsid w:val="0042274C"/>
    <w:rsid w:val="0044155D"/>
    <w:rsid w:val="0046721B"/>
    <w:rsid w:val="00545EDF"/>
    <w:rsid w:val="00570B44"/>
    <w:rsid w:val="005731EA"/>
    <w:rsid w:val="005B1AC8"/>
    <w:rsid w:val="005E79FF"/>
    <w:rsid w:val="006237B9"/>
    <w:rsid w:val="006253E4"/>
    <w:rsid w:val="00633894"/>
    <w:rsid w:val="00687953"/>
    <w:rsid w:val="0073682F"/>
    <w:rsid w:val="00762C98"/>
    <w:rsid w:val="0082112F"/>
    <w:rsid w:val="00836C69"/>
    <w:rsid w:val="00922484"/>
    <w:rsid w:val="00967CB2"/>
    <w:rsid w:val="009C1897"/>
    <w:rsid w:val="00A116F0"/>
    <w:rsid w:val="00A46516"/>
    <w:rsid w:val="00A9635E"/>
    <w:rsid w:val="00AD32F8"/>
    <w:rsid w:val="00AD719E"/>
    <w:rsid w:val="00B04560"/>
    <w:rsid w:val="00C02AB3"/>
    <w:rsid w:val="00C8299E"/>
    <w:rsid w:val="00C87072"/>
    <w:rsid w:val="00C93A33"/>
    <w:rsid w:val="00CE2533"/>
    <w:rsid w:val="00D35692"/>
    <w:rsid w:val="00D6393D"/>
    <w:rsid w:val="00DA568A"/>
    <w:rsid w:val="00E818AB"/>
    <w:rsid w:val="00EA2B44"/>
    <w:rsid w:val="00EE330A"/>
    <w:rsid w:val="00F60E0F"/>
    <w:rsid w:val="00FA4518"/>
    <w:rsid w:val="00FC5E13"/>
    <w:rsid w:val="00FE0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AC8"/>
    <w:pPr>
      <w:widowControl w:val="0"/>
      <w:autoSpaceDE w:val="0"/>
      <w:autoSpaceDN w:val="0"/>
      <w:adjustRightInd w:val="0"/>
    </w:pPr>
    <w:rPr>
      <w:rFonts w:ascii="Calibri" w:hAnsi="Calibri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1">
    <w:name w:val="Body Text Indent Char1"/>
    <w:link w:val="BodyTextIndent"/>
    <w:uiPriority w:val="99"/>
    <w:locked/>
    <w:rsid w:val="005B1AC8"/>
    <w:rPr>
      <w:rFonts w:ascii="Calibri" w:hAnsi="Calibri"/>
      <w:sz w:val="24"/>
      <w:lang w:eastAsia="ru-RU"/>
    </w:rPr>
  </w:style>
  <w:style w:type="paragraph" w:styleId="BodyTextIndent">
    <w:name w:val="Body Text Indent"/>
    <w:basedOn w:val="Normal"/>
    <w:link w:val="BodyTextIndentChar1"/>
    <w:uiPriority w:val="99"/>
    <w:rsid w:val="005B1AC8"/>
    <w:pPr>
      <w:widowControl/>
      <w:autoSpaceDE/>
      <w:autoSpaceDN/>
      <w:adjustRightInd/>
      <w:ind w:firstLine="684"/>
      <w:jc w:val="both"/>
    </w:pPr>
    <w:rPr>
      <w:rFonts w:eastAsia="Times New Roman"/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ascii="Calibri" w:hAnsi="Calibri" w:cs="Times New Roman"/>
      <w:sz w:val="20"/>
      <w:szCs w:val="20"/>
    </w:rPr>
  </w:style>
  <w:style w:type="paragraph" w:customStyle="1" w:styleId="FR3">
    <w:name w:val="FR3"/>
    <w:uiPriority w:val="99"/>
    <w:rsid w:val="005B1AC8"/>
    <w:pPr>
      <w:widowControl w:val="0"/>
      <w:autoSpaceDE w:val="0"/>
      <w:autoSpaceDN w:val="0"/>
      <w:adjustRightInd w:val="0"/>
      <w:spacing w:before="260" w:line="260" w:lineRule="auto"/>
      <w:ind w:left="840" w:right="600"/>
      <w:jc w:val="center"/>
    </w:pPr>
    <w:rPr>
      <w:rFonts w:ascii="Arial Narrow" w:hAnsi="Arial Narrow" w:cs="Arial Narrow"/>
      <w:b/>
      <w:bCs/>
      <w:sz w:val="28"/>
      <w:szCs w:val="28"/>
    </w:rPr>
  </w:style>
  <w:style w:type="paragraph" w:customStyle="1" w:styleId="FR2">
    <w:name w:val="FR2"/>
    <w:uiPriority w:val="99"/>
    <w:rsid w:val="005B1AC8"/>
    <w:pPr>
      <w:widowControl w:val="0"/>
      <w:autoSpaceDE w:val="0"/>
      <w:autoSpaceDN w:val="0"/>
      <w:adjustRightInd w:val="0"/>
      <w:spacing w:before="120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a">
    <w:name w:val="Без интервала"/>
    <w:uiPriority w:val="99"/>
    <w:rsid w:val="005B1AC8"/>
    <w:pPr>
      <w:widowControl w:val="0"/>
      <w:autoSpaceDE w:val="0"/>
      <w:autoSpaceDN w:val="0"/>
      <w:adjustRightInd w:val="0"/>
    </w:pPr>
    <w:rPr>
      <w:rFonts w:ascii="Calibri" w:hAnsi="Calibri"/>
      <w:sz w:val="20"/>
      <w:szCs w:val="20"/>
    </w:rPr>
  </w:style>
  <w:style w:type="paragraph" w:customStyle="1" w:styleId="14">
    <w:name w:val="Текст Таймс 14"/>
    <w:basedOn w:val="Normal"/>
    <w:uiPriority w:val="99"/>
    <w:rsid w:val="005B1AC8"/>
    <w:pPr>
      <w:widowControl/>
      <w:autoSpaceDE/>
      <w:autoSpaceDN/>
      <w:adjustRightInd/>
      <w:ind w:right="-6" w:firstLine="567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a0">
    <w:name w:val="Абзац списка"/>
    <w:basedOn w:val="Normal"/>
    <w:uiPriority w:val="99"/>
    <w:rsid w:val="005B1AC8"/>
    <w:pPr>
      <w:ind w:left="720"/>
    </w:pPr>
    <w:rPr>
      <w:rFonts w:ascii="Times New Roman" w:eastAsia="Times New Roman" w:hAnsi="Times New Roman"/>
    </w:rPr>
  </w:style>
  <w:style w:type="paragraph" w:customStyle="1" w:styleId="1">
    <w:name w:val="Обычный1"/>
    <w:uiPriority w:val="99"/>
    <w:rsid w:val="005B1AC8"/>
    <w:pPr>
      <w:widowControl w:val="0"/>
      <w:spacing w:line="260" w:lineRule="auto"/>
      <w:ind w:left="40" w:firstLine="480"/>
      <w:jc w:val="both"/>
    </w:pPr>
    <w:rPr>
      <w:rFonts w:ascii="Calibri" w:hAnsi="Calibri"/>
      <w:sz w:val="18"/>
      <w:szCs w:val="18"/>
    </w:rPr>
  </w:style>
  <w:style w:type="character" w:customStyle="1" w:styleId="BalloonTextChar1">
    <w:name w:val="Balloon Text Char1"/>
    <w:link w:val="BalloonText"/>
    <w:uiPriority w:val="99"/>
    <w:locked/>
    <w:rsid w:val="005B1AC8"/>
    <w:rPr>
      <w:rFonts w:ascii="Segoe UI" w:hAnsi="Segoe UI"/>
      <w:sz w:val="18"/>
    </w:rPr>
  </w:style>
  <w:style w:type="paragraph" w:styleId="BalloonText">
    <w:name w:val="Balloon Text"/>
    <w:basedOn w:val="Normal"/>
    <w:link w:val="BalloonTextChar1"/>
    <w:uiPriority w:val="99"/>
    <w:rsid w:val="005B1AC8"/>
    <w:rPr>
      <w:rFonts w:ascii="Segoe UI" w:eastAsia="Times New Roman" w:hAnsi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353</TotalTime>
  <Pages>5</Pages>
  <Words>1245</Words>
  <Characters>7099</Characters>
  <Application>Microsoft Office Outlook</Application>
  <DocSecurity>0</DocSecurity>
  <Lines>0</Lines>
  <Paragraphs>0</Paragraphs>
  <ScaleCrop>false</ScaleCrop>
  <Company>ССО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Билеты для аттестации</dc:title>
  <dc:subject/>
  <dc:creator>i_kosnireva</dc:creator>
  <cp:keywords/>
  <dc:description/>
  <cp:lastModifiedBy>Евгений</cp:lastModifiedBy>
  <cp:revision>3</cp:revision>
  <cp:lastPrinted>2025-09-01T09:43:00Z</cp:lastPrinted>
  <dcterms:created xsi:type="dcterms:W3CDTF">2026-09-01T14:23:00Z</dcterms:created>
  <dcterms:modified xsi:type="dcterms:W3CDTF">2026-09-01T20:27:00Z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f08924e78e074605967b5ab7bdba2f4f</vt:lpwstr>
  </property>
</Properties>
</file>