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8C" w:rsidRPr="00B561AC" w:rsidRDefault="0005398C" w:rsidP="00AC01B9">
      <w:pPr>
        <w:spacing w:after="60"/>
        <w:jc w:val="center"/>
        <w:rPr>
          <w:b/>
          <w:bCs/>
          <w:sz w:val="36"/>
          <w:szCs w:val="36"/>
        </w:rPr>
      </w:pPr>
      <w:r w:rsidRPr="00B561AC">
        <w:rPr>
          <w:b/>
          <w:bCs/>
          <w:sz w:val="36"/>
          <w:szCs w:val="36"/>
        </w:rPr>
        <w:t>Практические задания Спасатель и 3 класс</w:t>
      </w:r>
    </w:p>
    <w:p w:rsidR="0005398C" w:rsidRDefault="0005398C" w:rsidP="00AC01B9">
      <w:pPr>
        <w:spacing w:after="60"/>
        <w:jc w:val="center"/>
      </w:pPr>
    </w:p>
    <w:p w:rsidR="0005398C" w:rsidRDefault="0005398C" w:rsidP="00AC01B9">
      <w:pPr>
        <w:spacing w:after="60"/>
        <w:jc w:val="center"/>
      </w:pPr>
      <w:r w:rsidRPr="00AC01B9">
        <w:t>Билет №1</w:t>
      </w:r>
    </w:p>
    <w:p w:rsidR="0005398C" w:rsidRPr="00AC01B9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 Работа с бензопилой.   </w:t>
      </w:r>
    </w:p>
    <w:p w:rsidR="0005398C" w:rsidRDefault="0005398C" w:rsidP="000B335D">
      <w:pPr>
        <w:jc w:val="both"/>
      </w:pPr>
      <w:r>
        <w:t>7</w:t>
      </w:r>
      <w:r w:rsidRPr="0021361B">
        <w:t xml:space="preserve">.  Наложение первичной повязки на голову. </w:t>
      </w:r>
    </w:p>
    <w:p w:rsidR="0005398C" w:rsidRPr="0021361B" w:rsidRDefault="0005398C" w:rsidP="004A3A8E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  <w:r w:rsidRPr="0021361B">
        <w:t>Билет № 2</w:t>
      </w:r>
    </w:p>
    <w:p w:rsidR="0005398C" w:rsidRPr="0021361B" w:rsidRDefault="0005398C" w:rsidP="00AC01B9">
      <w:pPr>
        <w:spacing w:after="60"/>
        <w:jc w:val="center"/>
      </w:pPr>
    </w:p>
    <w:p w:rsidR="0005398C" w:rsidRPr="0021361B" w:rsidRDefault="0005398C" w:rsidP="000B335D">
      <w:pPr>
        <w:jc w:val="both"/>
      </w:pPr>
      <w:r w:rsidRPr="00B561AC">
        <w:rPr>
          <w:strike/>
        </w:rPr>
        <w:t>6. Работа с бензорезом</w:t>
      </w:r>
      <w:r w:rsidRPr="0021361B">
        <w:t xml:space="preserve">. </w:t>
      </w:r>
    </w:p>
    <w:p w:rsidR="0005398C" w:rsidRDefault="0005398C" w:rsidP="000B335D">
      <w:pPr>
        <w:jc w:val="both"/>
      </w:pPr>
      <w:r>
        <w:t>7</w:t>
      </w:r>
      <w:r w:rsidRPr="0021361B">
        <w:t xml:space="preserve">. Наложение первичной повязки на предплечье. </w:t>
      </w:r>
    </w:p>
    <w:p w:rsidR="0005398C" w:rsidRPr="0021361B" w:rsidRDefault="0005398C" w:rsidP="00880BF4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  <w:r w:rsidRPr="0021361B">
        <w:t>Билет № 3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Работа с гидравлическим АСИ.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Наложение первичной повязки на локтевой сустав. </w:t>
      </w: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</w:p>
    <w:p w:rsidR="0005398C" w:rsidRDefault="0005398C" w:rsidP="00AC01B9">
      <w:pPr>
        <w:spacing w:after="60"/>
        <w:jc w:val="center"/>
      </w:pPr>
      <w:r w:rsidRPr="0021361B">
        <w:t>Билет№4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Работа с гидравлическим АСИ.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Наложение первичной повязки на коленный сустав. </w:t>
      </w:r>
    </w:p>
    <w:p w:rsidR="0005398C" w:rsidRPr="0021361B" w:rsidRDefault="0005398C" w:rsidP="00880BF4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  <w:r w:rsidRPr="0021361B">
        <w:t>Билет № 5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 Надевание противогаза.  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Наложение первичной повязки на голеностопный сустав. </w:t>
      </w:r>
    </w:p>
    <w:p w:rsidR="0005398C" w:rsidRPr="0021361B" w:rsidRDefault="0005398C" w:rsidP="005457C3">
      <w:pPr>
        <w:tabs>
          <w:tab w:val="left" w:pos="6345"/>
        </w:tabs>
        <w:spacing w:after="60"/>
        <w:jc w:val="both"/>
      </w:pPr>
      <w:r>
        <w:tab/>
      </w:r>
    </w:p>
    <w:p w:rsidR="0005398C" w:rsidRDefault="0005398C" w:rsidP="00AC01B9">
      <w:pPr>
        <w:spacing w:after="60"/>
        <w:jc w:val="center"/>
      </w:pP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  <w:r w:rsidRPr="0021361B">
        <w:t>Билет № 6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  <w:color w:val="FF0000"/>
        </w:rPr>
      </w:pPr>
      <w:r w:rsidRPr="00B561AC">
        <w:rPr>
          <w:strike/>
        </w:rPr>
        <w:t>6.  Надевание защитной одежды Л-1</w:t>
      </w:r>
      <w:r w:rsidRPr="00B561AC">
        <w:rPr>
          <w:strike/>
          <w:color w:val="FF0000"/>
        </w:rPr>
        <w:t xml:space="preserve">.  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 Наложение кровоостанавливающего жгута на плечо. </w:t>
      </w:r>
    </w:p>
    <w:p w:rsidR="0005398C" w:rsidRPr="0021361B" w:rsidRDefault="0005398C" w:rsidP="00880BF4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AC01B9">
      <w:pPr>
        <w:spacing w:after="60"/>
        <w:jc w:val="center"/>
      </w:pPr>
      <w:r w:rsidRPr="0021361B">
        <w:t>Билет № 7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 Надевание дыхательного аппарата или противогаза.   </w:t>
      </w:r>
    </w:p>
    <w:p w:rsidR="0005398C" w:rsidRDefault="0005398C" w:rsidP="000B335D">
      <w:pPr>
        <w:jc w:val="both"/>
      </w:pPr>
      <w:r>
        <w:t>7</w:t>
      </w:r>
      <w:r w:rsidRPr="0021361B">
        <w:t xml:space="preserve">.  Наложение кровоостанавливающего жгута на бедро. </w:t>
      </w:r>
    </w:p>
    <w:p w:rsidR="0005398C" w:rsidRDefault="0005398C" w:rsidP="006C5653">
      <w:pPr>
        <w:spacing w:after="60"/>
      </w:pPr>
    </w:p>
    <w:p w:rsidR="0005398C" w:rsidRDefault="0005398C" w:rsidP="006C5653">
      <w:pPr>
        <w:spacing w:after="60"/>
        <w:jc w:val="center"/>
      </w:pPr>
      <w:r w:rsidRPr="0021361B">
        <w:t>Билет № 8</w:t>
      </w:r>
    </w:p>
    <w:p w:rsidR="0005398C" w:rsidRPr="0021361B" w:rsidRDefault="0005398C" w:rsidP="00AC01B9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 Надевание общевойскового защитного комплекта.   </w:t>
      </w:r>
    </w:p>
    <w:p w:rsidR="0005398C" w:rsidRDefault="0005398C" w:rsidP="000B335D">
      <w:pPr>
        <w:jc w:val="both"/>
      </w:pPr>
      <w:r>
        <w:t>7</w:t>
      </w:r>
      <w:r w:rsidRPr="0021361B">
        <w:t xml:space="preserve">. Иммобилизация при переломе плеча.   </w:t>
      </w:r>
    </w:p>
    <w:p w:rsidR="0005398C" w:rsidRPr="0021361B" w:rsidRDefault="0005398C" w:rsidP="002666B1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F14EBC">
      <w:pPr>
        <w:spacing w:after="60"/>
        <w:jc w:val="center"/>
      </w:pPr>
      <w:r w:rsidRPr="0021361B">
        <w:t>Билет № 9</w:t>
      </w:r>
    </w:p>
    <w:p w:rsidR="0005398C" w:rsidRPr="0021361B" w:rsidRDefault="0005398C" w:rsidP="00F14EBC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 Надевание боевой одежды и снаряжения.   </w:t>
      </w:r>
    </w:p>
    <w:p w:rsidR="0005398C" w:rsidRDefault="0005398C" w:rsidP="000B335D">
      <w:pPr>
        <w:jc w:val="both"/>
      </w:pPr>
      <w:r>
        <w:t>7</w:t>
      </w:r>
      <w:r w:rsidRPr="0021361B">
        <w:t xml:space="preserve">. Иммобилизация при переломе предплечья.   </w:t>
      </w:r>
    </w:p>
    <w:p w:rsidR="0005398C" w:rsidRPr="0021361B" w:rsidRDefault="0005398C" w:rsidP="002666B1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F14EBC">
      <w:pPr>
        <w:spacing w:after="60"/>
        <w:jc w:val="center"/>
      </w:pPr>
      <w:r w:rsidRPr="0021361B">
        <w:t>Билет № 10</w:t>
      </w:r>
    </w:p>
    <w:p w:rsidR="0005398C" w:rsidRPr="0021361B" w:rsidRDefault="0005398C" w:rsidP="00F14EBC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Вязка двойной спасательной петли с надеванием ее на спасаемого.  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 Иммобилизация при переломе бедра.   </w:t>
      </w:r>
    </w:p>
    <w:p w:rsidR="0005398C" w:rsidRDefault="0005398C" w:rsidP="00B561AC">
      <w:pPr>
        <w:spacing w:after="60"/>
      </w:pPr>
    </w:p>
    <w:p w:rsidR="0005398C" w:rsidRDefault="0005398C" w:rsidP="00F14EBC">
      <w:pPr>
        <w:spacing w:after="60"/>
        <w:jc w:val="center"/>
      </w:pPr>
    </w:p>
    <w:p w:rsidR="0005398C" w:rsidRDefault="0005398C" w:rsidP="00F14EBC">
      <w:pPr>
        <w:spacing w:after="60"/>
        <w:jc w:val="center"/>
      </w:pPr>
      <w:r w:rsidRPr="0021361B">
        <w:t>Билет № 11</w:t>
      </w:r>
    </w:p>
    <w:p w:rsidR="0005398C" w:rsidRPr="0021361B" w:rsidRDefault="0005398C" w:rsidP="00F14EBC">
      <w:pPr>
        <w:spacing w:after="60"/>
        <w:jc w:val="center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Закрепление спасательной веревки за конструкцию здания (одним из                    4 способов).   </w:t>
      </w:r>
    </w:p>
    <w:p w:rsidR="0005398C" w:rsidRPr="0021361B" w:rsidRDefault="0005398C" w:rsidP="000B335D">
      <w:pPr>
        <w:jc w:val="both"/>
      </w:pPr>
      <w:r>
        <w:t>7</w:t>
      </w:r>
      <w:r w:rsidRPr="0021361B">
        <w:t xml:space="preserve">.  Иммобилизация при переломе голени.   </w:t>
      </w:r>
    </w:p>
    <w:p w:rsidR="0005398C" w:rsidRDefault="0005398C" w:rsidP="002666B1">
      <w:pPr>
        <w:spacing w:after="60"/>
        <w:jc w:val="both"/>
      </w:pPr>
    </w:p>
    <w:p w:rsidR="0005398C" w:rsidRDefault="0005398C" w:rsidP="00B561AC">
      <w:pPr>
        <w:spacing w:after="60"/>
      </w:pPr>
    </w:p>
    <w:p w:rsidR="0005398C" w:rsidRDefault="0005398C" w:rsidP="006C5653">
      <w:pPr>
        <w:spacing w:after="60"/>
        <w:jc w:val="center"/>
      </w:pPr>
      <w:r w:rsidRPr="0021361B">
        <w:t>Билет № 12</w:t>
      </w:r>
    </w:p>
    <w:p w:rsidR="0005398C" w:rsidRPr="0021361B" w:rsidRDefault="0005398C" w:rsidP="006C5653">
      <w:pPr>
        <w:spacing w:after="60"/>
        <w:jc w:val="center"/>
      </w:pPr>
    </w:p>
    <w:p w:rsidR="0005398C" w:rsidRPr="00B561AC" w:rsidRDefault="0005398C" w:rsidP="000B335D">
      <w:pPr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strike/>
        </w:rPr>
      </w:pPr>
      <w:r w:rsidRPr="00B561AC">
        <w:rPr>
          <w:strike/>
        </w:rPr>
        <w:t xml:space="preserve">Работа с гидравлическим АСИ. </w:t>
      </w:r>
    </w:p>
    <w:p w:rsidR="0005398C" w:rsidRPr="0021361B" w:rsidRDefault="0005398C" w:rsidP="008840B1">
      <w:pPr>
        <w:numPr>
          <w:ilvl w:val="0"/>
          <w:numId w:val="9"/>
        </w:numPr>
        <w:tabs>
          <w:tab w:val="left" w:pos="426"/>
        </w:tabs>
        <w:spacing w:after="60"/>
        <w:ind w:left="0" w:firstLine="0"/>
        <w:jc w:val="both"/>
      </w:pPr>
      <w:r w:rsidRPr="0021361B">
        <w:t xml:space="preserve">Наложение кровоостанавливающего жгута на плечо. </w:t>
      </w: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 w:rsidRPr="0021361B">
        <w:t>Билет № 13</w:t>
      </w:r>
    </w:p>
    <w:p w:rsidR="0005398C" w:rsidRPr="0021361B" w:rsidRDefault="0005398C" w:rsidP="008840B1">
      <w:pPr>
        <w:tabs>
          <w:tab w:val="left" w:pos="426"/>
        </w:tabs>
        <w:spacing w:after="60"/>
        <w:jc w:val="both"/>
      </w:pPr>
    </w:p>
    <w:p w:rsidR="0005398C" w:rsidRPr="00B561AC" w:rsidRDefault="0005398C" w:rsidP="000B335D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trike/>
        </w:rPr>
      </w:pPr>
      <w:r w:rsidRPr="00B561AC">
        <w:rPr>
          <w:strike/>
        </w:rPr>
        <w:t xml:space="preserve">Работа с бензопилой.   </w:t>
      </w:r>
    </w:p>
    <w:p w:rsidR="0005398C" w:rsidRPr="0021361B" w:rsidRDefault="0005398C" w:rsidP="000B335D">
      <w:pPr>
        <w:numPr>
          <w:ilvl w:val="0"/>
          <w:numId w:val="10"/>
        </w:numPr>
        <w:tabs>
          <w:tab w:val="left" w:pos="426"/>
        </w:tabs>
        <w:ind w:left="0" w:firstLine="0"/>
        <w:jc w:val="both"/>
      </w:pPr>
      <w:r w:rsidRPr="0021361B">
        <w:t xml:space="preserve">Иммобилизация при переломе предплечья.   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 w:rsidRPr="0021361B">
        <w:t>Билет № 14</w:t>
      </w:r>
    </w:p>
    <w:p w:rsidR="0005398C" w:rsidRPr="0021361B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0B335D">
      <w:pPr>
        <w:tabs>
          <w:tab w:val="left" w:pos="426"/>
        </w:tabs>
        <w:jc w:val="both"/>
      </w:pPr>
      <w:r w:rsidRPr="00B561AC">
        <w:rPr>
          <w:strike/>
        </w:rPr>
        <w:t>6.</w:t>
      </w:r>
      <w:r>
        <w:t xml:space="preserve"> </w:t>
      </w:r>
      <w:r w:rsidRPr="00B561AC">
        <w:rPr>
          <w:strike/>
        </w:rPr>
        <w:t>Надевание противогаза.</w:t>
      </w:r>
      <w:r w:rsidRPr="0021361B">
        <w:t xml:space="preserve">   </w:t>
      </w:r>
    </w:p>
    <w:p w:rsidR="0005398C" w:rsidRPr="0021361B" w:rsidRDefault="0005398C" w:rsidP="000B335D">
      <w:pPr>
        <w:tabs>
          <w:tab w:val="left" w:pos="426"/>
        </w:tabs>
        <w:jc w:val="both"/>
      </w:pPr>
      <w:r>
        <w:t xml:space="preserve">7. </w:t>
      </w:r>
      <w:r w:rsidRPr="0021361B">
        <w:t xml:space="preserve">Наложение первичной повязки на предплечье. </w:t>
      </w: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 w:rsidRPr="0021361B">
        <w:t>Билет № 15</w:t>
      </w:r>
    </w:p>
    <w:p w:rsidR="0005398C" w:rsidRPr="0021361B" w:rsidRDefault="0005398C" w:rsidP="008840B1">
      <w:pPr>
        <w:tabs>
          <w:tab w:val="left" w:pos="426"/>
        </w:tabs>
        <w:spacing w:after="60"/>
        <w:jc w:val="both"/>
      </w:pPr>
    </w:p>
    <w:p w:rsidR="0005398C" w:rsidRPr="0021361B" w:rsidRDefault="0005398C" w:rsidP="000B335D">
      <w:pPr>
        <w:tabs>
          <w:tab w:val="left" w:pos="0"/>
        </w:tabs>
        <w:jc w:val="both"/>
      </w:pPr>
      <w:r w:rsidRPr="00B561AC">
        <w:rPr>
          <w:strike/>
        </w:rPr>
        <w:t>6.</w:t>
      </w:r>
      <w:r>
        <w:t xml:space="preserve"> </w:t>
      </w:r>
      <w:r w:rsidRPr="00B561AC">
        <w:rPr>
          <w:strike/>
        </w:rPr>
        <w:t>Надевание защитной одежды Л-1.</w:t>
      </w:r>
      <w:r w:rsidRPr="0021361B">
        <w:t xml:space="preserve">   </w:t>
      </w:r>
    </w:p>
    <w:p w:rsidR="0005398C" w:rsidRPr="0021361B" w:rsidRDefault="0005398C" w:rsidP="000B335D">
      <w:pPr>
        <w:tabs>
          <w:tab w:val="left" w:pos="0"/>
        </w:tabs>
        <w:jc w:val="both"/>
      </w:pPr>
      <w:r>
        <w:t xml:space="preserve">7. </w:t>
      </w:r>
      <w:r w:rsidRPr="0021361B">
        <w:t xml:space="preserve">Наложение первичной повязки на локтевой сустав. </w:t>
      </w:r>
    </w:p>
    <w:p w:rsidR="0005398C" w:rsidRPr="0021361B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 w:rsidRPr="0021361B">
        <w:t>Билет № 16</w:t>
      </w:r>
    </w:p>
    <w:p w:rsidR="0005398C" w:rsidRDefault="0005398C" w:rsidP="006C5653">
      <w:pPr>
        <w:tabs>
          <w:tab w:val="left" w:pos="426"/>
        </w:tabs>
        <w:spacing w:after="60"/>
        <w:jc w:val="both"/>
      </w:pPr>
    </w:p>
    <w:p w:rsidR="0005398C" w:rsidRPr="0021361B" w:rsidRDefault="0005398C" w:rsidP="000B335D">
      <w:pPr>
        <w:tabs>
          <w:tab w:val="left" w:pos="426"/>
        </w:tabs>
        <w:jc w:val="both"/>
      </w:pPr>
      <w:r w:rsidRPr="00B561AC">
        <w:rPr>
          <w:strike/>
        </w:rPr>
        <w:t>6.</w:t>
      </w:r>
      <w:r>
        <w:t xml:space="preserve"> </w:t>
      </w:r>
      <w:r w:rsidRPr="00B561AC">
        <w:rPr>
          <w:strike/>
        </w:rPr>
        <w:t>Надевание дыхательного аппарата или противогаза.</w:t>
      </w:r>
      <w:r w:rsidRPr="0021361B">
        <w:t xml:space="preserve">   </w:t>
      </w:r>
    </w:p>
    <w:p w:rsidR="0005398C" w:rsidRPr="0021361B" w:rsidRDefault="0005398C" w:rsidP="000B335D">
      <w:pPr>
        <w:tabs>
          <w:tab w:val="left" w:pos="284"/>
        </w:tabs>
        <w:jc w:val="both"/>
      </w:pPr>
      <w:r>
        <w:t xml:space="preserve">7. </w:t>
      </w:r>
      <w:r w:rsidRPr="0021361B">
        <w:t xml:space="preserve">Иммобилизация при переломе бедра.   </w:t>
      </w:r>
    </w:p>
    <w:p w:rsidR="0005398C" w:rsidRPr="0021361B" w:rsidRDefault="0005398C" w:rsidP="000B335D">
      <w:pPr>
        <w:tabs>
          <w:tab w:val="left" w:pos="426"/>
        </w:tabs>
        <w:jc w:val="both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 w:rsidRPr="0021361B">
        <w:t>Билет № 17</w:t>
      </w:r>
    </w:p>
    <w:p w:rsidR="0005398C" w:rsidRPr="0021361B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0B335D">
      <w:pPr>
        <w:jc w:val="both"/>
      </w:pPr>
      <w:r w:rsidRPr="00B561AC">
        <w:rPr>
          <w:strike/>
        </w:rPr>
        <w:t>6.</w:t>
      </w:r>
      <w:r w:rsidRPr="0021361B">
        <w:t xml:space="preserve"> </w:t>
      </w:r>
      <w:r w:rsidRPr="00B561AC">
        <w:rPr>
          <w:strike/>
        </w:rPr>
        <w:t>Вязка двойной спасательной петли с надеванием ее на спасаемого.</w:t>
      </w:r>
      <w:r w:rsidRPr="0021361B">
        <w:t xml:space="preserve">   </w:t>
      </w:r>
    </w:p>
    <w:p w:rsidR="0005398C" w:rsidRPr="00AC01B9" w:rsidRDefault="0005398C" w:rsidP="000B335D">
      <w:pPr>
        <w:jc w:val="both"/>
      </w:pPr>
      <w:r>
        <w:t>7</w:t>
      </w:r>
      <w:r w:rsidRPr="0021361B">
        <w:t xml:space="preserve">. Наложение первичной повязки на коленный сустав. 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>
        <w:t>Билет № 18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Pr="00B561AC" w:rsidRDefault="0005398C" w:rsidP="000B335D">
      <w:pPr>
        <w:jc w:val="both"/>
        <w:rPr>
          <w:strike/>
        </w:rPr>
      </w:pPr>
      <w:r w:rsidRPr="00B561AC">
        <w:rPr>
          <w:strike/>
        </w:rPr>
        <w:t xml:space="preserve">6. Закрепление спасательной веревки за конструкцию здания (одним из                              4 способов).   </w:t>
      </w:r>
    </w:p>
    <w:p w:rsidR="0005398C" w:rsidRPr="00AC01B9" w:rsidRDefault="0005398C" w:rsidP="000B335D">
      <w:pPr>
        <w:jc w:val="both"/>
      </w:pPr>
      <w:r>
        <w:t>7</w:t>
      </w:r>
      <w:r w:rsidRPr="00AC01B9">
        <w:t xml:space="preserve">. </w:t>
      </w:r>
      <w:r>
        <w:t xml:space="preserve"> </w:t>
      </w:r>
      <w:r w:rsidRPr="00AC01B9">
        <w:t xml:space="preserve">Наложение первичной повязки на голову. 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>
        <w:t>Билет № 19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Pr="00AC01B9" w:rsidRDefault="0005398C" w:rsidP="000B335D">
      <w:pPr>
        <w:jc w:val="both"/>
      </w:pPr>
      <w:r w:rsidRPr="00B561AC">
        <w:rPr>
          <w:strike/>
        </w:rPr>
        <w:t>6.</w:t>
      </w:r>
      <w:r w:rsidRPr="00AC01B9">
        <w:t xml:space="preserve"> </w:t>
      </w:r>
      <w:r w:rsidRPr="00B561AC">
        <w:rPr>
          <w:strike/>
        </w:rPr>
        <w:t>Работа с гидравлическим АСИ.</w:t>
      </w:r>
      <w:r w:rsidRPr="00AC01B9">
        <w:t xml:space="preserve"> </w:t>
      </w:r>
    </w:p>
    <w:p w:rsidR="0005398C" w:rsidRDefault="0005398C" w:rsidP="000B335D">
      <w:pPr>
        <w:tabs>
          <w:tab w:val="left" w:pos="426"/>
        </w:tabs>
        <w:jc w:val="both"/>
      </w:pPr>
      <w:r>
        <w:t>7</w:t>
      </w:r>
      <w:r w:rsidRPr="00AC01B9">
        <w:t xml:space="preserve">. Наложение первичной повязки на голеностопный сустав. </w:t>
      </w:r>
    </w:p>
    <w:p w:rsidR="0005398C" w:rsidRDefault="0005398C" w:rsidP="00B561AC">
      <w:pPr>
        <w:tabs>
          <w:tab w:val="left" w:pos="426"/>
        </w:tabs>
        <w:spacing w:after="60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</w:p>
    <w:p w:rsidR="0005398C" w:rsidRDefault="0005398C" w:rsidP="006C5653">
      <w:pPr>
        <w:tabs>
          <w:tab w:val="left" w:pos="426"/>
        </w:tabs>
        <w:spacing w:after="60"/>
        <w:jc w:val="center"/>
      </w:pPr>
      <w:r>
        <w:t>Билет № 20</w:t>
      </w:r>
    </w:p>
    <w:p w:rsidR="0005398C" w:rsidRDefault="0005398C" w:rsidP="008840B1">
      <w:pPr>
        <w:tabs>
          <w:tab w:val="left" w:pos="426"/>
        </w:tabs>
        <w:spacing w:after="60"/>
        <w:jc w:val="both"/>
      </w:pPr>
    </w:p>
    <w:p w:rsidR="0005398C" w:rsidRPr="00B561AC" w:rsidRDefault="0005398C" w:rsidP="000B335D">
      <w:pPr>
        <w:tabs>
          <w:tab w:val="left" w:pos="284"/>
          <w:tab w:val="left" w:pos="426"/>
        </w:tabs>
        <w:jc w:val="both"/>
        <w:rPr>
          <w:strike/>
        </w:rPr>
      </w:pPr>
      <w:r w:rsidRPr="00B561AC">
        <w:rPr>
          <w:strike/>
        </w:rPr>
        <w:t xml:space="preserve">6. Надевание боевой одежды и снаряжения.   </w:t>
      </w:r>
    </w:p>
    <w:p w:rsidR="0005398C" w:rsidRPr="00AC01B9" w:rsidRDefault="0005398C" w:rsidP="000B335D">
      <w:pPr>
        <w:tabs>
          <w:tab w:val="left" w:pos="284"/>
          <w:tab w:val="left" w:pos="426"/>
        </w:tabs>
        <w:jc w:val="both"/>
      </w:pPr>
      <w:r>
        <w:t xml:space="preserve">7. </w:t>
      </w:r>
      <w:r w:rsidRPr="00AC01B9">
        <w:t xml:space="preserve">Иммобилизация при переломе плеча.   </w:t>
      </w:r>
    </w:p>
    <w:p w:rsidR="0005398C" w:rsidRPr="00AC01B9" w:rsidRDefault="0005398C" w:rsidP="008840B1">
      <w:pPr>
        <w:tabs>
          <w:tab w:val="left" w:pos="426"/>
        </w:tabs>
        <w:spacing w:after="60"/>
        <w:jc w:val="both"/>
      </w:pPr>
    </w:p>
    <w:sectPr w:rsidR="0005398C" w:rsidRPr="00AC01B9" w:rsidSect="006C5653">
      <w:pgSz w:w="11906" w:h="16838"/>
      <w:pgMar w:top="567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D079E"/>
    <w:multiLevelType w:val="hybridMultilevel"/>
    <w:tmpl w:val="42E4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F532FC"/>
    <w:multiLevelType w:val="hybridMultilevel"/>
    <w:tmpl w:val="9CCA656C"/>
    <w:lvl w:ilvl="0" w:tplc="0419000F">
      <w:start w:val="6"/>
      <w:numFmt w:val="decimal"/>
      <w:lvlText w:val="%1."/>
      <w:lvlJc w:val="left"/>
      <w:pPr>
        <w:ind w:left="60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  <w:rPr>
        <w:rFonts w:cs="Times New Roman"/>
      </w:rPr>
    </w:lvl>
  </w:abstractNum>
  <w:abstractNum w:abstractNumId="2">
    <w:nsid w:val="13863E5C"/>
    <w:multiLevelType w:val="hybridMultilevel"/>
    <w:tmpl w:val="BADAF1A4"/>
    <w:lvl w:ilvl="0" w:tplc="A0B49EBA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AE70F9"/>
    <w:multiLevelType w:val="hybridMultilevel"/>
    <w:tmpl w:val="EB106C4C"/>
    <w:lvl w:ilvl="0" w:tplc="0419000F">
      <w:start w:val="6"/>
      <w:numFmt w:val="decimal"/>
      <w:lvlText w:val="%1."/>
      <w:lvlJc w:val="left"/>
      <w:pPr>
        <w:ind w:left="44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  <w:rPr>
        <w:rFonts w:cs="Times New Roman"/>
      </w:rPr>
    </w:lvl>
  </w:abstractNum>
  <w:abstractNum w:abstractNumId="4">
    <w:nsid w:val="39D54E9E"/>
    <w:multiLevelType w:val="hybridMultilevel"/>
    <w:tmpl w:val="90A48E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6A0000"/>
    <w:multiLevelType w:val="hybridMultilevel"/>
    <w:tmpl w:val="201E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1EC2119"/>
    <w:multiLevelType w:val="hybridMultilevel"/>
    <w:tmpl w:val="E9A63F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D60069E"/>
    <w:multiLevelType w:val="hybridMultilevel"/>
    <w:tmpl w:val="A66CF888"/>
    <w:lvl w:ilvl="0" w:tplc="0F72D82C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3697959"/>
    <w:multiLevelType w:val="hybridMultilevel"/>
    <w:tmpl w:val="40D0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F4A2BA7"/>
    <w:multiLevelType w:val="hybridMultilevel"/>
    <w:tmpl w:val="4CFE2FC6"/>
    <w:lvl w:ilvl="0" w:tplc="3BF813B4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15EF"/>
    <w:rsid w:val="0005398C"/>
    <w:rsid w:val="000B335D"/>
    <w:rsid w:val="000C7F76"/>
    <w:rsid w:val="000F14D9"/>
    <w:rsid w:val="00106C21"/>
    <w:rsid w:val="001A141F"/>
    <w:rsid w:val="001A3DD5"/>
    <w:rsid w:val="001A420F"/>
    <w:rsid w:val="001C2187"/>
    <w:rsid w:val="0021361B"/>
    <w:rsid w:val="002666B1"/>
    <w:rsid w:val="0028762F"/>
    <w:rsid w:val="00321363"/>
    <w:rsid w:val="003D791F"/>
    <w:rsid w:val="003F0B5E"/>
    <w:rsid w:val="00424365"/>
    <w:rsid w:val="00454AC5"/>
    <w:rsid w:val="0046721B"/>
    <w:rsid w:val="004A3A8E"/>
    <w:rsid w:val="004B51FB"/>
    <w:rsid w:val="005457C3"/>
    <w:rsid w:val="00545EDF"/>
    <w:rsid w:val="00691DA7"/>
    <w:rsid w:val="006B248E"/>
    <w:rsid w:val="006C5653"/>
    <w:rsid w:val="006C7C75"/>
    <w:rsid w:val="006D13E8"/>
    <w:rsid w:val="00762C98"/>
    <w:rsid w:val="00880BF4"/>
    <w:rsid w:val="008840B1"/>
    <w:rsid w:val="008F0149"/>
    <w:rsid w:val="00967CB2"/>
    <w:rsid w:val="00991E50"/>
    <w:rsid w:val="009D10B0"/>
    <w:rsid w:val="00AC01B9"/>
    <w:rsid w:val="00AD4F91"/>
    <w:rsid w:val="00B22B77"/>
    <w:rsid w:val="00B561AC"/>
    <w:rsid w:val="00B80F9A"/>
    <w:rsid w:val="00B92135"/>
    <w:rsid w:val="00BF6A76"/>
    <w:rsid w:val="00C264A9"/>
    <w:rsid w:val="00C53596"/>
    <w:rsid w:val="00C8299E"/>
    <w:rsid w:val="00CA1AD6"/>
    <w:rsid w:val="00CB15EF"/>
    <w:rsid w:val="00CE6C1E"/>
    <w:rsid w:val="00CF6A73"/>
    <w:rsid w:val="00CF787C"/>
    <w:rsid w:val="00D65611"/>
    <w:rsid w:val="00D96AB0"/>
    <w:rsid w:val="00DC34B7"/>
    <w:rsid w:val="00DC52F1"/>
    <w:rsid w:val="00E96F20"/>
    <w:rsid w:val="00EA2B44"/>
    <w:rsid w:val="00EE330A"/>
    <w:rsid w:val="00F14EBC"/>
    <w:rsid w:val="00FA4518"/>
    <w:rsid w:val="00FE6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18"/>
    <w:rPr>
      <w:rFonts w:eastAsia="Times New Roman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F14EBC"/>
    <w:pPr>
      <w:keepNext/>
      <w:outlineLvl w:val="0"/>
    </w:pPr>
    <w:rPr>
      <w:rFonts w:eastAsia="Calibri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CD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customStyle="1" w:styleId="a">
    <w:name w:val="Абзац списка"/>
    <w:basedOn w:val="Normal"/>
    <w:uiPriority w:val="99"/>
    <w:rsid w:val="00CA1AD6"/>
    <w:pPr>
      <w:ind w:left="720"/>
      <w:contextualSpacing/>
    </w:pPr>
  </w:style>
  <w:style w:type="character" w:customStyle="1" w:styleId="Heading1Char1">
    <w:name w:val="Heading 1 Char1"/>
    <w:link w:val="Heading1"/>
    <w:uiPriority w:val="99"/>
    <w:locked/>
    <w:rsid w:val="00F14EBC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329</Words>
  <Characters>1879</Characters>
  <Application>Microsoft Office Outlook</Application>
  <DocSecurity>0</DocSecurity>
  <Lines>0</Lines>
  <Paragraphs>0</Paragraphs>
  <ScaleCrop>false</ScaleCrop>
  <Company>ССО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задания Спасатель и 3 класс</dc:title>
  <dc:subject/>
  <dc:creator>i_kosnireva</dc:creator>
  <cp:keywords/>
  <dc:description/>
  <cp:lastModifiedBy>Евгений</cp:lastModifiedBy>
  <cp:revision>2</cp:revision>
  <cp:lastPrinted>2025-09-01T09:51:00Z</cp:lastPrinted>
  <dcterms:created xsi:type="dcterms:W3CDTF">2026-09-01T14:23:00Z</dcterms:created>
  <dcterms:modified xsi:type="dcterms:W3CDTF">2026-09-01T14:23:00Z</dcterms:modified>
</cp:coreProperties>
</file>