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F5F" w:rsidRDefault="00885F5F" w:rsidP="00467B08">
      <w:pPr>
        <w:pStyle w:val="NoSpacing"/>
        <w:ind w:firstLine="708"/>
        <w:rPr>
          <w:noProof/>
          <w:sz w:val="32"/>
          <w:szCs w:val="32"/>
          <w:lang w:eastAsia="ru-RU"/>
        </w:rPr>
      </w:pPr>
    </w:p>
    <w:p w:rsidR="00885F5F" w:rsidRDefault="00885F5F" w:rsidP="00DB70CE">
      <w:pPr>
        <w:pStyle w:val="NoSpacing"/>
        <w:rPr>
          <w:noProof/>
          <w:sz w:val="32"/>
          <w:szCs w:val="32"/>
          <w:lang w:eastAsia="ru-RU"/>
        </w:rPr>
      </w:pPr>
    </w:p>
    <w:p w:rsidR="00885F5F" w:rsidRPr="00B11768" w:rsidRDefault="00885F5F" w:rsidP="000C634D">
      <w:pPr>
        <w:pStyle w:val="NoSpacing"/>
        <w:jc w:val="center"/>
        <w:rPr>
          <w:b/>
          <w:noProof/>
          <w:sz w:val="32"/>
          <w:szCs w:val="32"/>
          <w:lang w:eastAsia="ru-RU"/>
        </w:rPr>
      </w:pPr>
      <w:r w:rsidRPr="00B11768">
        <w:rPr>
          <w:b/>
          <w:noProof/>
          <w:sz w:val="32"/>
          <w:szCs w:val="32"/>
          <w:lang w:eastAsia="ru-RU"/>
        </w:rPr>
        <w:t>ОНА БЫЛА ПЕРВОЙ</w:t>
      </w:r>
    </w:p>
    <w:p w:rsidR="00885F5F" w:rsidRDefault="00885F5F" w:rsidP="00DB70CE">
      <w:pPr>
        <w:pStyle w:val="NoSpacing"/>
        <w:rPr>
          <w:noProof/>
          <w:lang w:eastAsia="ru-RU"/>
        </w:rPr>
      </w:pPr>
    </w:p>
    <w:p w:rsidR="00885F5F" w:rsidRDefault="00885F5F" w:rsidP="00DB70CE">
      <w:pPr>
        <w:pStyle w:val="NoSpacing"/>
        <w:rPr>
          <w:noProof/>
          <w:lang w:eastAsia="ru-RU"/>
        </w:rPr>
      </w:pPr>
    </w:p>
    <w:p w:rsidR="00885F5F" w:rsidRDefault="00885F5F" w:rsidP="000C634D">
      <w:pPr>
        <w:pStyle w:val="NoSpacing"/>
        <w:jc w:val="center"/>
        <w:rPr>
          <w:sz w:val="32"/>
          <w:szCs w:val="32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30pt;height:480pt;visibility:visible">
            <v:imagedata r:id="rId4" o:title=""/>
          </v:shape>
        </w:pict>
      </w:r>
    </w:p>
    <w:p w:rsidR="00885F5F" w:rsidRDefault="00885F5F" w:rsidP="00DB70CE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    Первая комсомолка города КАМЫШИНА  и организатор Камышинского комсомола Анна Георгиевна Пауль родилась в 1902 году в селе Ново – Каменка (Штреккерау), Камышинский уезд,   Саратовской области.  </w:t>
      </w:r>
    </w:p>
    <w:p w:rsidR="00885F5F" w:rsidRDefault="00885F5F" w:rsidP="00DB70CE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     Её отца  (1870 – 1917)  в селе называли «Большой Ёрх» (Большой Георгий).  Закончив церковно – приходскую школу он был деревенским писарем. </w:t>
      </w:r>
    </w:p>
    <w:p w:rsidR="00885F5F" w:rsidRDefault="00885F5F" w:rsidP="00DB70CE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     В семье было  десять детей, трое умерли в раннем возрасте. Аня была единственной девочкой,  с раннего детства она работала не только по домашнему хозяйству, но и в поле. Стирала белье, вязала, ворошила сено.</w:t>
      </w:r>
    </w:p>
    <w:p w:rsidR="00885F5F" w:rsidRDefault="00885F5F" w:rsidP="00DB70CE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      Вскоре семья переехала  на постоянное место жительства в Камышин. </w:t>
      </w:r>
    </w:p>
    <w:p w:rsidR="00885F5F" w:rsidRDefault="00885F5F" w:rsidP="00DB70CE">
      <w:pPr>
        <w:pStyle w:val="NoSpacing"/>
        <w:rPr>
          <w:sz w:val="32"/>
          <w:szCs w:val="32"/>
        </w:rPr>
      </w:pPr>
    </w:p>
    <w:p w:rsidR="00885F5F" w:rsidRDefault="00885F5F" w:rsidP="00DB70CE">
      <w:pPr>
        <w:pStyle w:val="NoSpacing"/>
        <w:rPr>
          <w:sz w:val="32"/>
          <w:szCs w:val="32"/>
        </w:rPr>
      </w:pPr>
      <w:r w:rsidRPr="00A12035">
        <w:rPr>
          <w:noProof/>
          <w:sz w:val="32"/>
          <w:szCs w:val="32"/>
          <w:lang w:eastAsia="ru-RU"/>
        </w:rPr>
        <w:pict>
          <v:shape id="Рисунок 6" o:spid="_x0000_i1026" type="#_x0000_t75" style="width:411.75pt;height:295.5pt;visibility:visible">
            <v:imagedata r:id="rId5" o:title=""/>
          </v:shape>
        </w:pict>
      </w:r>
    </w:p>
    <w:p w:rsidR="00885F5F" w:rsidRDefault="00885F5F" w:rsidP="00DB70CE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       Семья ПАУЛЬ. Анна Пауль крайняя слева. </w:t>
      </w:r>
    </w:p>
    <w:p w:rsidR="00885F5F" w:rsidRDefault="00885F5F" w:rsidP="00DB70CE">
      <w:pPr>
        <w:pStyle w:val="NoSpacing"/>
        <w:rPr>
          <w:sz w:val="32"/>
          <w:szCs w:val="32"/>
        </w:rPr>
      </w:pPr>
    </w:p>
    <w:p w:rsidR="00885F5F" w:rsidRDefault="00885F5F" w:rsidP="00DB70CE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     В 1916 году двух старших братьев  призвали служить в армию: Яков пошел в летное училище, а Константин - в мореходное училище.</w:t>
      </w:r>
    </w:p>
    <w:p w:rsidR="00885F5F" w:rsidRDefault="00885F5F" w:rsidP="00DB70CE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     Анна в 14 лет оставила учебу, надо было работать.  Через год выдала себя за 16 летнюю девчонку и встала на биржу труда, но устроиться на работу было негде.   События 1917 года отразились и на Камышине. Начались забастовки. Солдаты и рабочие собрались на городской площади с красными знаменами. </w:t>
      </w:r>
    </w:p>
    <w:p w:rsidR="00885F5F" w:rsidRDefault="00885F5F" w:rsidP="00DB70CE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     Февральские события 1917 года. К власти в Питере пришло Временное правительство</w:t>
      </w:r>
    </w:p>
    <w:p w:rsidR="00885F5F" w:rsidRDefault="00885F5F" w:rsidP="00DB70CE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     Анна Пауль вскоре устроилась работать на чугунно-литейный завод в контору. </w:t>
      </w:r>
    </w:p>
    <w:p w:rsidR="00885F5F" w:rsidRDefault="00885F5F" w:rsidP="00DB70CE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     В Камышин  из тюрем и ссылок возвращались большевики. Из истории мы знаем, что в нашем городе создали «Союз молодежи», в который входили рабочая молодежь, крестьяне, служащие и некоторые ученики.  Анна Пауль и была одним из его руководителей. Она участвовала в митингах, после которых давались концерты и театральные представления. Как правило, она играла трагические роли. </w:t>
      </w:r>
    </w:p>
    <w:p w:rsidR="00885F5F" w:rsidRDefault="00885F5F" w:rsidP="00DB70CE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     В литейном цеху работало около 50 человек.  Работали и те, кто приехал их Петрограда. Они часто рассказывали и революционном  Питере.</w:t>
      </w:r>
    </w:p>
    <w:p w:rsidR="00885F5F" w:rsidRDefault="00885F5F" w:rsidP="00DB70CE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    Владелец завода вскоре сбежал.  Руководить  заводом  стали большевики. </w:t>
      </w:r>
    </w:p>
    <w:p w:rsidR="00885F5F" w:rsidRDefault="00885F5F" w:rsidP="00DB70CE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    Анна Пауль и Саша Мещеряков, сын рабочего, были руководителями «Союза молодежи». Летом 1917 года в городе часто проходили митинги, где всегда выступала Анна Пауль, которая  призывала к миру «без аннексий и контрибуций».  Они агитировали камышан за Советскую власть. </w:t>
      </w:r>
    </w:p>
    <w:p w:rsidR="00885F5F" w:rsidRDefault="00885F5F" w:rsidP="00DB70CE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    После установления власти Советов, Анна продолжала активно участвовать во всех  мероприятиях, которые проводились в городе.</w:t>
      </w:r>
    </w:p>
    <w:p w:rsidR="00885F5F" w:rsidRDefault="00885F5F" w:rsidP="00DB70CE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    Началась Гражданская война. </w:t>
      </w:r>
    </w:p>
    <w:p w:rsidR="00885F5F" w:rsidRDefault="00885F5F" w:rsidP="00DB70CE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    Все комсомольцы по приказу военного  комиссара области Марка Вайнера влились в ряды коммунистов и приняли участие в боях по отражению наступления войск Краснова.</w:t>
      </w:r>
    </w:p>
    <w:p w:rsidR="00885F5F" w:rsidRDefault="00885F5F" w:rsidP="00DB70CE">
      <w:pPr>
        <w:pStyle w:val="NoSpacing"/>
        <w:rPr>
          <w:sz w:val="32"/>
          <w:szCs w:val="32"/>
        </w:rPr>
      </w:pPr>
      <w:r w:rsidRPr="00A12035">
        <w:rPr>
          <w:noProof/>
          <w:sz w:val="32"/>
          <w:szCs w:val="32"/>
          <w:lang w:eastAsia="ru-RU"/>
        </w:rPr>
        <w:pict>
          <v:shape id="Рисунок 2" o:spid="_x0000_i1027" type="#_x0000_t75" style="width:468pt;height:662.25pt;visibility:visible">
            <v:imagedata r:id="rId6" o:title=""/>
          </v:shape>
        </w:pict>
      </w:r>
    </w:p>
    <w:p w:rsidR="00885F5F" w:rsidRDefault="00885F5F" w:rsidP="00DB70CE">
      <w:pPr>
        <w:pStyle w:val="NoSpacing"/>
        <w:rPr>
          <w:sz w:val="32"/>
          <w:szCs w:val="32"/>
        </w:rPr>
      </w:pPr>
      <w:r w:rsidRPr="00A12035">
        <w:rPr>
          <w:noProof/>
          <w:sz w:val="32"/>
          <w:szCs w:val="32"/>
          <w:lang w:eastAsia="ru-RU"/>
        </w:rPr>
        <w:pict>
          <v:shape id="Рисунок 3" o:spid="_x0000_i1028" type="#_x0000_t75" style="width:459.75pt;height:297.75pt;visibility:visible">
            <v:imagedata r:id="rId7" o:title=""/>
          </v:shape>
        </w:pict>
      </w:r>
    </w:p>
    <w:p w:rsidR="00885F5F" w:rsidRDefault="00885F5F" w:rsidP="00DB70CE">
      <w:pPr>
        <w:pStyle w:val="NoSpacing"/>
        <w:rPr>
          <w:sz w:val="32"/>
          <w:szCs w:val="32"/>
        </w:rPr>
      </w:pPr>
    </w:p>
    <w:p w:rsidR="00885F5F" w:rsidRDefault="00885F5F" w:rsidP="00DB70CE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     Газета «НАБАТ» тогда писала о делах комсомольцев.  Они проводили «День красного подарка» под девизом « Тыл для фронта, фронт для тыла»,  ставили спектакли.</w:t>
      </w:r>
    </w:p>
    <w:p w:rsidR="00885F5F" w:rsidRDefault="00885F5F" w:rsidP="00DB70CE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     Комсомольцы города проехали по деревням района и привезли 10 пудов мука и 10 пудов масла, белье и рукавицы, а также 3476 рублей для больных и раненых красноармейцев. </w:t>
      </w:r>
    </w:p>
    <w:p w:rsidR="00885F5F" w:rsidRPr="00E172C1" w:rsidRDefault="00885F5F" w:rsidP="00205E3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E172C1">
        <w:rPr>
          <w:sz w:val="28"/>
          <w:szCs w:val="28"/>
        </w:rPr>
        <w:t>История комсомола Камышина - это частица истории комсомола нашей Родины.</w:t>
      </w:r>
    </w:p>
    <w:p w:rsidR="00885F5F" w:rsidRPr="00E172C1" w:rsidRDefault="00885F5F" w:rsidP="00205E3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E172C1">
        <w:rPr>
          <w:sz w:val="28"/>
          <w:szCs w:val="28"/>
        </w:rPr>
        <w:t xml:space="preserve">В городе в 1917 году стали возникать объединения в форме различных кружков. Организатором «Литературного кружка» был Александр Мещеряков. Из </w:t>
      </w:r>
      <w:r>
        <w:rPr>
          <w:sz w:val="28"/>
          <w:szCs w:val="28"/>
        </w:rPr>
        <w:t xml:space="preserve">числа </w:t>
      </w:r>
      <w:r w:rsidRPr="00E172C1">
        <w:rPr>
          <w:sz w:val="28"/>
          <w:szCs w:val="28"/>
        </w:rPr>
        <w:t>учащихся гимназии и реального училища был организован кружок, носивший название «Труд и отдых», который объединял молодежь из семей бывших купцов, чиновников, господствующей верхушки дореволюционного Камышина. Из-за различных взглядов по вопросам текущего момента между членами этих кружков часто проходили ссоры, а иногда и драки. Несколько особняком и территориально и по классовому составу, в основном рабочему, был создан кружок при железнодорожных мастерских, организатором которого был Николай Суворов.</w:t>
      </w:r>
    </w:p>
    <w:p w:rsidR="00885F5F" w:rsidRPr="00E172C1" w:rsidRDefault="00885F5F" w:rsidP="00205E3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E172C1">
        <w:rPr>
          <w:sz w:val="28"/>
          <w:szCs w:val="28"/>
        </w:rPr>
        <w:t>Камышинский Союз молодежи организован на почве расколовшегося культурно-просветительного кружка, который занимался только односторонней просветительной работой.</w:t>
      </w:r>
    </w:p>
    <w:p w:rsidR="00885F5F" w:rsidRDefault="00885F5F" w:rsidP="00205E3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E172C1">
        <w:rPr>
          <w:sz w:val="28"/>
          <w:szCs w:val="28"/>
        </w:rPr>
        <w:t xml:space="preserve">Вновь созданная организация полгода не имела связи с центром и губернскими союзами, а также чувствовала острый недостаток специальной литературе, инструкциях и уставах. В это же время было повальное увлечение организацией культпросветкружков, которые организовывали спектакли, создавали хоровые группы, издавали стенные газеты, сами сочиняли пьесы. </w:t>
      </w:r>
    </w:p>
    <w:p w:rsidR="00885F5F" w:rsidRPr="00E172C1" w:rsidRDefault="00885F5F" w:rsidP="00205E3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E172C1">
        <w:rPr>
          <w:sz w:val="28"/>
          <w:szCs w:val="28"/>
        </w:rPr>
        <w:t>7 марта 1919 года газета «Набат» писала: «В Камышине по инициативе некоторых товарищей коммунистов и любителей искусства решено приступить к организации кружка Пролеткульта. До сих пор наша камышинская молодежь не имела духовной пищи и разумных развлечений, проводя свободное время в праздном шатании по Саратовской улице...</w:t>
      </w:r>
    </w:p>
    <w:p w:rsidR="00885F5F" w:rsidRPr="00E172C1" w:rsidRDefault="00885F5F" w:rsidP="00205E3D">
      <w:pPr>
        <w:jc w:val="both"/>
        <w:rPr>
          <w:sz w:val="28"/>
          <w:szCs w:val="28"/>
        </w:rPr>
      </w:pPr>
      <w:r>
        <w:rPr>
          <w:sz w:val="28"/>
          <w:szCs w:val="28"/>
        </w:rPr>
        <w:t>Каждый</w:t>
      </w:r>
      <w:r w:rsidRPr="00E172C1">
        <w:rPr>
          <w:sz w:val="28"/>
          <w:szCs w:val="28"/>
        </w:rPr>
        <w:t>, кто хочет выучиться музыкальному искусству, как - то игре на скрипке, мандолине, пианино и т. д. должен в Пролеткульте найти себе соответствие и помощь».</w:t>
      </w:r>
    </w:p>
    <w:p w:rsidR="00885F5F" w:rsidRPr="00E172C1" w:rsidRDefault="00885F5F" w:rsidP="00205E3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E172C1">
        <w:rPr>
          <w:sz w:val="28"/>
          <w:szCs w:val="28"/>
        </w:rPr>
        <w:t xml:space="preserve">На частых в то время митингах и собраниях, молодежь бурно реагировала на выступления ораторов, причем «кружковцы» из </w:t>
      </w:r>
      <w:r>
        <w:rPr>
          <w:sz w:val="28"/>
          <w:szCs w:val="28"/>
        </w:rPr>
        <w:t>«</w:t>
      </w:r>
      <w:r w:rsidRPr="00E172C1">
        <w:rPr>
          <w:sz w:val="28"/>
          <w:szCs w:val="28"/>
        </w:rPr>
        <w:t>Труда и отдыха» были реакционно настроены против большевиков.</w:t>
      </w:r>
    </w:p>
    <w:p w:rsidR="00885F5F" w:rsidRPr="00E172C1" w:rsidRDefault="00885F5F" w:rsidP="00205E3D">
      <w:pPr>
        <w:jc w:val="both"/>
        <w:rPr>
          <w:sz w:val="28"/>
          <w:szCs w:val="28"/>
        </w:rPr>
      </w:pPr>
    </w:p>
    <w:p w:rsidR="00885F5F" w:rsidRPr="00E172C1" w:rsidRDefault="00885F5F" w:rsidP="00205E3D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</w:t>
      </w:r>
      <w:r w:rsidRPr="00E172C1">
        <w:rPr>
          <w:b/>
          <w:bCs/>
          <w:sz w:val="28"/>
          <w:szCs w:val="28"/>
        </w:rPr>
        <w:t>В начале февраля 1919 года в Камышине была проведена первая уездная партийная конференция</w:t>
      </w:r>
      <w:r w:rsidRPr="00E172C1">
        <w:rPr>
          <w:sz w:val="28"/>
          <w:szCs w:val="28"/>
        </w:rPr>
        <w:t>, на которой присутствовали 46 делегатов с правом решающего голоса. Открыл её председатель комитета РКП</w:t>
      </w:r>
      <w:r>
        <w:rPr>
          <w:sz w:val="28"/>
          <w:szCs w:val="28"/>
        </w:rPr>
        <w:t xml:space="preserve"> </w:t>
      </w:r>
      <w:r w:rsidRPr="00E172C1">
        <w:rPr>
          <w:sz w:val="28"/>
          <w:szCs w:val="28"/>
        </w:rPr>
        <w:t>(б) Герасимов, а от имени городских коммунистов выступили Жигарев, московский рабочий Ухин, коммунист Оловянишников, Вайнер, Шумный…</w:t>
      </w:r>
    </w:p>
    <w:p w:rsidR="00885F5F" w:rsidRPr="00E172C1" w:rsidRDefault="00885F5F" w:rsidP="00205E3D">
      <w:pPr>
        <w:jc w:val="both"/>
        <w:rPr>
          <w:sz w:val="28"/>
          <w:szCs w:val="28"/>
        </w:rPr>
      </w:pPr>
      <w:r w:rsidRPr="00E172C1">
        <w:rPr>
          <w:sz w:val="28"/>
          <w:szCs w:val="28"/>
        </w:rPr>
        <w:t>Партийные ячейки были созданы не только в городе, но и в селах Лемешкино, Антиповке, Красном Яру, Котово, Гуселке, Саломатине.</w:t>
      </w:r>
    </w:p>
    <w:p w:rsidR="00885F5F" w:rsidRPr="00E172C1" w:rsidRDefault="00885F5F" w:rsidP="00205E3D">
      <w:pPr>
        <w:jc w:val="both"/>
        <w:rPr>
          <w:sz w:val="28"/>
          <w:szCs w:val="28"/>
        </w:rPr>
      </w:pPr>
      <w:r w:rsidRPr="00E172C1">
        <w:rPr>
          <w:sz w:val="28"/>
          <w:szCs w:val="28"/>
        </w:rPr>
        <w:t>«Поистине у нас есть вера в окончательную победу – сказал в своем заключительном слове Малецкий - Иначе мы не могли бы проводить той колоссальной работы по переустройству жизни многомиллионного населения».</w:t>
      </w:r>
    </w:p>
    <w:p w:rsidR="00885F5F" w:rsidRPr="00E172C1" w:rsidRDefault="00885F5F" w:rsidP="00205E3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E172C1">
        <w:rPr>
          <w:sz w:val="28"/>
          <w:szCs w:val="28"/>
        </w:rPr>
        <w:t>С нача</w:t>
      </w:r>
      <w:r>
        <w:rPr>
          <w:sz w:val="28"/>
          <w:szCs w:val="28"/>
        </w:rPr>
        <w:t>ла 1919 года, под руководством У</w:t>
      </w:r>
      <w:r w:rsidRPr="00E172C1">
        <w:rPr>
          <w:sz w:val="28"/>
          <w:szCs w:val="28"/>
        </w:rPr>
        <w:t xml:space="preserve">кома партии начали создаваться ячейки коммунистической молодежи: при железнодорожных мастерских, на водном транспорте и в профсоюзе совслужащих. </w:t>
      </w:r>
      <w:r>
        <w:rPr>
          <w:sz w:val="28"/>
          <w:szCs w:val="28"/>
        </w:rPr>
        <w:t xml:space="preserve">    </w:t>
      </w:r>
      <w:r w:rsidRPr="00E172C1">
        <w:rPr>
          <w:sz w:val="28"/>
          <w:szCs w:val="28"/>
        </w:rPr>
        <w:t>Организатором союза молодежи речников был Николай Буревой, впоследствии погибший на Уральском фронте в составе Саратовской особой армии.</w:t>
      </w:r>
    </w:p>
    <w:p w:rsidR="00885F5F" w:rsidRPr="00E172C1" w:rsidRDefault="00885F5F" w:rsidP="00205E3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E172C1">
        <w:rPr>
          <w:sz w:val="28"/>
          <w:szCs w:val="28"/>
        </w:rPr>
        <w:t>Член КПСС с 1917 года Петр Яковлевич Менде вспоминал: «Многие из нас были в то время молодыми, «око</w:t>
      </w:r>
      <w:r>
        <w:rPr>
          <w:sz w:val="28"/>
          <w:szCs w:val="28"/>
        </w:rPr>
        <w:t>ло комсомольского возраста». Эти</w:t>
      </w:r>
      <w:r w:rsidRPr="00E172C1">
        <w:rPr>
          <w:sz w:val="28"/>
          <w:szCs w:val="28"/>
        </w:rPr>
        <w:t>-то молодые коммунисты и работали с молодежью, вели за собой и союзную, и несоюзную молодежь…»</w:t>
      </w:r>
    </w:p>
    <w:p w:rsidR="00885F5F" w:rsidRPr="00E172C1" w:rsidRDefault="00885F5F" w:rsidP="00205E3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E172C1">
        <w:rPr>
          <w:sz w:val="28"/>
          <w:szCs w:val="28"/>
        </w:rPr>
        <w:t>Большевикам В. Е. Шумнову, Г. Н. Кокину, А. И. Чурюмову,</w:t>
      </w:r>
    </w:p>
    <w:p w:rsidR="00885F5F" w:rsidRPr="00E172C1" w:rsidRDefault="00885F5F" w:rsidP="00205E3D">
      <w:pPr>
        <w:jc w:val="both"/>
        <w:rPr>
          <w:sz w:val="28"/>
          <w:szCs w:val="28"/>
        </w:rPr>
      </w:pPr>
      <w:r w:rsidRPr="00E172C1">
        <w:rPr>
          <w:sz w:val="28"/>
          <w:szCs w:val="28"/>
        </w:rPr>
        <w:t>Т. И. Бахчевникову, М. Я. Вайнеру, как и первым комсомольцам, были выданы комсомольские билеты.</w:t>
      </w:r>
    </w:p>
    <w:p w:rsidR="00885F5F" w:rsidRPr="00E172C1" w:rsidRDefault="00885F5F" w:rsidP="00205E3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E172C1">
        <w:rPr>
          <w:sz w:val="28"/>
          <w:szCs w:val="28"/>
        </w:rPr>
        <w:t>18 марта 1919 года состоялось городское собрание членов Союза Коммунистической молодежи, на котором было избрано правление местного отделения союза из пяти человек и двух кандидатов. Председателем был избран Александр Мещеряков, секретарем Анна Чурюмова, заведующей отделом управления Душутина, хозяйственным и финансовым отделом Инин, заведующим личным и конфликтным подотделом Чертюк, художественным и спортивным отделом Анна Пауль, музыкальным и хоровым подотделом Андреев.</w:t>
      </w:r>
    </w:p>
    <w:p w:rsidR="00885F5F" w:rsidRPr="00E172C1" w:rsidRDefault="00885F5F" w:rsidP="00205E3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E172C1">
        <w:rPr>
          <w:sz w:val="28"/>
          <w:szCs w:val="28"/>
        </w:rPr>
        <w:t>На организационном собрании присутствовал уже 25 человек.</w:t>
      </w:r>
    </w:p>
    <w:p w:rsidR="00885F5F" w:rsidRPr="00E172C1" w:rsidRDefault="00885F5F" w:rsidP="00205E3D">
      <w:pPr>
        <w:jc w:val="both"/>
        <w:rPr>
          <w:sz w:val="28"/>
          <w:szCs w:val="28"/>
        </w:rPr>
      </w:pPr>
      <w:r w:rsidRPr="00E172C1">
        <w:rPr>
          <w:sz w:val="28"/>
          <w:szCs w:val="28"/>
        </w:rPr>
        <w:t>В день, когда оно проходило, начал работать YIII съезд РКП</w:t>
      </w:r>
      <w:r>
        <w:rPr>
          <w:sz w:val="28"/>
          <w:szCs w:val="28"/>
        </w:rPr>
        <w:t xml:space="preserve"> </w:t>
      </w:r>
      <w:r w:rsidRPr="00E172C1">
        <w:rPr>
          <w:sz w:val="28"/>
          <w:szCs w:val="28"/>
        </w:rPr>
        <w:t>(б), принявший резолюцию «О работе среди молодежи», в которой было указано на дальнейшее развитие Российского Коммунистического Союза Молодежи.</w:t>
      </w:r>
    </w:p>
    <w:p w:rsidR="00885F5F" w:rsidRPr="00E172C1" w:rsidRDefault="00885F5F" w:rsidP="00205E3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E172C1">
        <w:rPr>
          <w:sz w:val="28"/>
          <w:szCs w:val="28"/>
        </w:rPr>
        <w:t>Уездный комитет партии на страницах газеты «Набат» опубликовал обращение к молодежи: «С радостью только можно приветствовать организовавшийся в Камышине Союз коммунистической молодежи. Великая октябрьская революция открыла широкое, беспредельное поле деятельности для молодежи, и она должна использовать эту возможность, должна прийти на помощь пролетариату в его борьбе за освобождение, в его стремлении построить новое общество.</w:t>
      </w:r>
    </w:p>
    <w:p w:rsidR="00885F5F" w:rsidRPr="00E172C1" w:rsidRDefault="00885F5F" w:rsidP="00205E3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E172C1">
        <w:rPr>
          <w:sz w:val="28"/>
          <w:szCs w:val="28"/>
        </w:rPr>
        <w:t>Довольно спать молодежь Камышина! Все в свой Коммунистический Союз».</w:t>
      </w:r>
    </w:p>
    <w:p w:rsidR="00885F5F" w:rsidRPr="00E172C1" w:rsidRDefault="00885F5F" w:rsidP="00205E3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Первоначально У</w:t>
      </w:r>
      <w:r w:rsidRPr="00E172C1">
        <w:rPr>
          <w:sz w:val="28"/>
          <w:szCs w:val="28"/>
        </w:rPr>
        <w:t>став союза был выработан товарищами, работавшими до этого в культурно-просветительном кружке, материалом для него использовались статьи, помещенные в журнале «Юный пролетарий». Он лишь в немногих пунктах расходился с принятым впоследствии Уставом</w:t>
      </w:r>
      <w:r>
        <w:rPr>
          <w:sz w:val="28"/>
          <w:szCs w:val="28"/>
        </w:rPr>
        <w:t>,</w:t>
      </w:r>
      <w:r w:rsidRPr="00E172C1">
        <w:rPr>
          <w:sz w:val="28"/>
          <w:szCs w:val="28"/>
        </w:rPr>
        <w:t xml:space="preserve"> выработанным I Всероссийским съездом Коммунистического Союза Молодежи.</w:t>
      </w:r>
    </w:p>
    <w:p w:rsidR="00885F5F" w:rsidRDefault="00885F5F" w:rsidP="00DB70CE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    Так более 100 лет назад, при активном участии Анны Пауль, был создан камышинский КОМСОМОЛ!</w:t>
      </w:r>
    </w:p>
    <w:p w:rsidR="00885F5F" w:rsidRDefault="00885F5F" w:rsidP="00DB70CE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    1919 год. Деникинская армия шла на город Царицын. В Камышине комсомольцы участвовали в уходе за ранеными в госпиталях и казармах,  выступали с концертами и проводили беседы.</w:t>
      </w:r>
    </w:p>
    <w:p w:rsidR="00885F5F" w:rsidRDefault="00885F5F" w:rsidP="00DB70CE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     Анна Георгиевна Пауль всегда помнила, как летом 1919 года в Камышин прибыл из Царицына пароход с ранеными. Она получила приказ  прибыть туда с комсомольцами и помочь раненым. Она, вместе с Ваней Леоновым - редактор газеты «НАБАТ», ставшим потом известным журналистом и писателем, когда  прибыли на место,   то, что они увидели, их ужаснуло.</w:t>
      </w:r>
    </w:p>
    <w:p w:rsidR="00885F5F" w:rsidRDefault="00885F5F" w:rsidP="00DB70CE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     Вот как описывается в книге Урмановой А.В. «ЖИЗНЬ КАК ОНА ЕСТЬ».</w:t>
      </w:r>
    </w:p>
    <w:p w:rsidR="00885F5F" w:rsidRDefault="00885F5F" w:rsidP="00DB70CE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«…Отовсюду слышались просьбы:</w:t>
      </w:r>
    </w:p>
    <w:p w:rsidR="00885F5F" w:rsidRDefault="00885F5F" w:rsidP="00DB70CE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«Воды, сестра, черт тебя возьми, где ты?»</w:t>
      </w:r>
    </w:p>
    <w:p w:rsidR="00885F5F" w:rsidRDefault="00885F5F" w:rsidP="00DB70CE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«Сестра, принеси утку».</w:t>
      </w:r>
    </w:p>
    <w:p w:rsidR="00885F5F" w:rsidRDefault="00885F5F" w:rsidP="00DB70CE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«Девушка, милая, перевяжи меня, пожалуйста, я истекаю кровью».</w:t>
      </w:r>
    </w:p>
    <w:p w:rsidR="00885F5F" w:rsidRDefault="00885F5F" w:rsidP="00DB70CE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     Анна со слезами на глазах  обратилась к раненым:</w:t>
      </w:r>
    </w:p>
    <w:p w:rsidR="00885F5F" w:rsidRDefault="00885F5F" w:rsidP="00DB70CE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«Родные мои, успокойтесь. Скажите, кто из вас имеет родственников и знакомых в Камышине или ближайших деревнях? Мы их разыщем и пригласим сюда».</w:t>
      </w:r>
    </w:p>
    <w:p w:rsidR="00885F5F" w:rsidRDefault="00885F5F" w:rsidP="00DB70CE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    Ваня Леонов тотчас опубликовал в газете фамилии раненых. Через день – два в лазарет устремились родственники. </w:t>
      </w:r>
    </w:p>
    <w:p w:rsidR="00885F5F" w:rsidRDefault="00885F5F" w:rsidP="00DB70CE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Видели комсомольцы и виселицы, на которых вешали защитников Советской власти.</w:t>
      </w:r>
    </w:p>
    <w:p w:rsidR="00885F5F" w:rsidRDefault="00885F5F" w:rsidP="00DB70CE">
      <w:pPr>
        <w:pStyle w:val="NoSpacing"/>
        <w:rPr>
          <w:sz w:val="32"/>
          <w:szCs w:val="32"/>
        </w:rPr>
      </w:pPr>
      <w:r w:rsidRPr="00A12035">
        <w:rPr>
          <w:noProof/>
          <w:sz w:val="32"/>
          <w:szCs w:val="32"/>
          <w:lang w:eastAsia="ru-RU"/>
        </w:rPr>
        <w:pict>
          <v:shape id="Рисунок 4" o:spid="_x0000_i1029" type="#_x0000_t75" style="width:464.25pt;height:730.5pt;visibility:visible">
            <v:imagedata r:id="rId8" o:title=""/>
          </v:shape>
        </w:pict>
      </w:r>
    </w:p>
    <w:p w:rsidR="00885F5F" w:rsidRDefault="00885F5F" w:rsidP="00DB70CE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     Сегодня мало кто помнит, что почти вся улица Советская была выложена булыжником. И вот когда он (булыжник) погрузился в песок на 20-30 сантиметров, комсомольцы провели ремонт и придали улице первоначальный вид.</w:t>
      </w:r>
    </w:p>
    <w:p w:rsidR="00885F5F" w:rsidRDefault="00885F5F" w:rsidP="00765EA8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    Из воспоминаний А.Г. Пауль.  «Я в 1919 г. должна была ехать в Москву на второй съезд РКСМ.  У меня уже все было подготовлено, чтобы ехать в Москву. Вдруг меня вызывают в Ревком. Там были Ваня Кулеев, Н.Г.Сорокин, В. Малецкий, Ростислав Осипович… Они мне сказали, что в Москву я не могу поехать, что срочно нужно вывести больную гужевым транспортом. Наши камышинские врачи  забрали её  в больницу, как ненормальную.  ЧК заявили, что сопровождать её в Саратовскую психбольницу может только, хотя бы,  медсестра. К этому времени по настоянию Главврача лазарета 10 Армии я собрала группу девчат на 3-х месячные сестринские курсы. Сама их посещала. Реквом и ЧК  выдали  мне документ, что я окончила курсы медсестер.  Дали документы, оружие, ну и остальное.  Известно из записей Р. Вебера. </w:t>
      </w:r>
    </w:p>
    <w:p w:rsidR="00885F5F" w:rsidRDefault="00885F5F" w:rsidP="00765EA8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     Когда я отоспалась у Бабиной М. – пошла в Губком комсомола. Секретарем Губкома РКСМ был  Фейчин, Малышев Андрей ведал  культпропом, Сороцкий Виктор ведал  школьным отделом. Был там еще парень, которого я не знала. Я рассказало о житие – бытие Камышинского комсомола, о трудностях, о задачах и т. д.  Меня  о многом расспрашивали.   Вдруг кто-то сказал, что  Саратовский территориальный  полк от нас требует политрука, Анна Пауль скорее всего к этому подходит.</w:t>
      </w:r>
    </w:p>
    <w:p w:rsidR="00885F5F" w:rsidRDefault="00885F5F" w:rsidP="00765EA8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    Я вернулась в Камышин и стала служить двум богам. Аксенов, что руководил ЧОП, поручал мне культпросветработу  с новобранцами маршевой роты. Руководить комсомольскими продотрядами, участвовать в облавах на  лазутчиков деникинских,  охранять составы с хлебом.   На железной дороге  всячески помогать ЧК железной дороги и водного транспорта и так далее  и   тому подобное.  Наряду с этим сколачивала комсомольские ячейки на железной  дороге, водном транспорте, союза швейников и грузчиков. В Уезде, где приходилось бывать  с комсомольским продотрядом – организовывала комсомольские ячейки. В феврале 1920 года сопровождала в роли политрука маршевую роту  в Саратов.</w:t>
      </w:r>
    </w:p>
    <w:p w:rsidR="00885F5F" w:rsidRDefault="00885F5F" w:rsidP="00765EA8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     Руководство территориального полка решило оставить меня в полку в Саратове. Дали комнату во  </w:t>
      </w:r>
      <w:r>
        <w:rPr>
          <w:sz w:val="32"/>
          <w:szCs w:val="32"/>
          <w:lang w:val="en-US"/>
        </w:rPr>
        <w:t>II</w:t>
      </w:r>
      <w:r w:rsidRPr="00C87D76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доме Советов. Я отправилась в Камышин, чтобы утрясти комсомольские  дела и дела матери,  что осталась с тремя младше меня братьями.  Уком партии меня успокоил, что о моей семье будут беспокоиться. У Аксенова делала ту же работу. Я готовила Уездный съезд комсомола.  До этого  была еще раз в Саратове.  </w:t>
      </w:r>
    </w:p>
    <w:p w:rsidR="00885F5F" w:rsidRDefault="00885F5F" w:rsidP="00765EA8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    В мае прошел уездный съезд Камышинского комсомола. Я была избрана в уездный комитет  комсомола и делегатом на Губконференцию комсомола. Уехала после уездного съезда комсомола окончательно в Саратовский территориальный  полк. Часто по делам  полка ездила в Камышин.</w:t>
      </w:r>
    </w:p>
    <w:p w:rsidR="00885F5F" w:rsidRDefault="00885F5F" w:rsidP="00765EA8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    На Губконференции в  марте 1920 г. встал вопрос:  кого послать на </w:t>
      </w:r>
      <w:r>
        <w:rPr>
          <w:sz w:val="32"/>
          <w:szCs w:val="32"/>
          <w:lang w:val="en-US"/>
        </w:rPr>
        <w:t>III</w:t>
      </w:r>
      <w:r w:rsidRPr="00130BA5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съезд комсомола, Губком комсомола  договорился с командиром  полка, в распоряжении которого я находилась, что он к этому времени пошлет меня в Москву к т. Подвойскому  в командировку, чтобы,  наконец,  увидеть любимого Ильича. Делегатом  от Камышина  был избран Коля Суворов. Когда я в Москве явилась к т. Подвойскому и попросила его дать мне возможность быть на </w:t>
      </w:r>
      <w:r>
        <w:rPr>
          <w:sz w:val="32"/>
          <w:szCs w:val="32"/>
          <w:lang w:val="en-US"/>
        </w:rPr>
        <w:t>III</w:t>
      </w:r>
      <w:r w:rsidRPr="00A164F4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съезде комсомола.  Он тот час мне разрешил,  сказав, что дела саратовского  территориального  полка мы разрешим потом. </w:t>
      </w:r>
    </w:p>
    <w:p w:rsidR="00885F5F" w:rsidRDefault="00885F5F" w:rsidP="00765EA8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     Так я попала на </w:t>
      </w:r>
      <w:r>
        <w:rPr>
          <w:sz w:val="32"/>
          <w:szCs w:val="32"/>
          <w:lang w:val="en-US"/>
        </w:rPr>
        <w:t>III</w:t>
      </w:r>
      <w:r w:rsidRPr="00FE7FF5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съезд комсомола и слушала великую речь любимого Ильича. Когда, после съезда, я пошла к т. Подвойскому, помню, что особо из больших задач у меня к нему было,   чтобы нам отпустили средства на новый стадион,  т.к. негде было заниматься строевыми занятиями. Помню, меня  вызвали в какие-то две казармы в Москве, где я рассказала о </w:t>
      </w:r>
      <w:r>
        <w:rPr>
          <w:sz w:val="32"/>
          <w:szCs w:val="32"/>
          <w:lang w:val="en-US"/>
        </w:rPr>
        <w:t>III</w:t>
      </w:r>
      <w:r w:rsidRPr="00FE7FF5">
        <w:rPr>
          <w:sz w:val="32"/>
          <w:szCs w:val="32"/>
        </w:rPr>
        <w:t xml:space="preserve"> </w:t>
      </w:r>
      <w:r>
        <w:rPr>
          <w:sz w:val="32"/>
          <w:szCs w:val="32"/>
        </w:rPr>
        <w:t>съезде  комсомола, о роли В.И. Ленина. Вернувшись в Саратов, командование тер.  Полка осталось довольно моей командировкой.  Я выступала в казармах Саратова о роли Ильича».  (Их личного письма В.М. Шамаеву)</w:t>
      </w:r>
    </w:p>
    <w:p w:rsidR="00885F5F" w:rsidRDefault="00885F5F" w:rsidP="00765EA8">
      <w:pPr>
        <w:pStyle w:val="NoSpacing"/>
        <w:rPr>
          <w:sz w:val="32"/>
          <w:szCs w:val="32"/>
        </w:rPr>
      </w:pPr>
      <w:r w:rsidRPr="00A12035">
        <w:rPr>
          <w:noProof/>
          <w:sz w:val="32"/>
          <w:szCs w:val="32"/>
          <w:lang w:eastAsia="ru-RU"/>
        </w:rPr>
        <w:pict>
          <v:shape id="Рисунок 5" o:spid="_x0000_i1030" type="#_x0000_t75" style="width:467.25pt;height:5in;visibility:visible">
            <v:imagedata r:id="rId9" o:title=""/>
          </v:shape>
        </w:pict>
      </w:r>
    </w:p>
    <w:p w:rsidR="00885F5F" w:rsidRDefault="00885F5F" w:rsidP="00765EA8">
      <w:pPr>
        <w:pStyle w:val="NoSpacing"/>
        <w:rPr>
          <w:sz w:val="32"/>
          <w:szCs w:val="32"/>
        </w:rPr>
      </w:pPr>
    </w:p>
    <w:p w:rsidR="00885F5F" w:rsidRDefault="00885F5F" w:rsidP="00765EA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765EA8">
        <w:rPr>
          <w:sz w:val="28"/>
          <w:szCs w:val="28"/>
        </w:rPr>
        <w:t>Выступление В.И.</w:t>
      </w:r>
      <w:r>
        <w:rPr>
          <w:sz w:val="28"/>
          <w:szCs w:val="28"/>
        </w:rPr>
        <w:t xml:space="preserve"> </w:t>
      </w:r>
      <w:r w:rsidRPr="00765EA8">
        <w:rPr>
          <w:sz w:val="28"/>
          <w:szCs w:val="28"/>
        </w:rPr>
        <w:t xml:space="preserve">ЛЕНИНА на </w:t>
      </w:r>
      <w:r w:rsidRPr="00765EA8">
        <w:rPr>
          <w:sz w:val="28"/>
          <w:szCs w:val="28"/>
          <w:lang w:val="en-US"/>
        </w:rPr>
        <w:t>III</w:t>
      </w:r>
      <w:r w:rsidRPr="00765EA8">
        <w:rPr>
          <w:sz w:val="28"/>
          <w:szCs w:val="28"/>
        </w:rPr>
        <w:t xml:space="preserve"> съезде комсомола. 2 октября 1920 года. </w:t>
      </w:r>
    </w:p>
    <w:p w:rsidR="00885F5F" w:rsidRDefault="00885F5F" w:rsidP="00765EA8">
      <w:pPr>
        <w:pStyle w:val="NoSpacing"/>
        <w:rPr>
          <w:sz w:val="28"/>
          <w:szCs w:val="28"/>
        </w:rPr>
      </w:pPr>
    </w:p>
    <w:p w:rsidR="00885F5F" w:rsidRDefault="00885F5F" w:rsidP="00765EA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1921 год. И вновь очередная банда, но уже банда Вакулина нападает на Камышин. Она состояла из раскулаченных, дезертиров, погромщиков и бывших заключенных (воров).  Вакулинцев было в 4 раза больше, чем красноармейцев. </w:t>
      </w:r>
    </w:p>
    <w:p w:rsidR="00885F5F" w:rsidRDefault="00885F5F" w:rsidP="00765EA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Анне Пауль было поручено уничтожить документы. Бросив их в печь, схватив печать и винтовку, выбежала на улицу. Пробежав по улице Саратовской, хотела через мост (через реку Камышинка) пробраться к железнодорожному вокзалу. Она не успела спрятаться. </w:t>
      </w:r>
    </w:p>
    <w:p w:rsidR="00885F5F" w:rsidRDefault="00885F5F" w:rsidP="00765EA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-«Повели по улице. Вдруг путь им преградила пара запряженных лошадей. В санях трое мужчин: «А! Вот эта как раз больше всех кричала на митингах. Пусть последний раз свой рот разинет на базарной площади. Ты помнишь, как у меня с револьвером  в руке отнимала мое зерно?»</w:t>
      </w:r>
    </w:p>
    <w:p w:rsidR="00885F5F" w:rsidRDefault="00885F5F" w:rsidP="00765EA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Да, тогда её спас Сергей Полетаев. Наверное, сотрудники нашего военкомата должны знать его, так как он работал потом в военкомате. Погиб в годы Великой Отечественной войны в 1944 году, защищая Родину. </w:t>
      </w:r>
    </w:p>
    <w:p w:rsidR="00885F5F" w:rsidRDefault="00885F5F" w:rsidP="00765EA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Два дня бандиты грабили и убивали камышан. Тогда чудом спаслась и подруга Анны – Лиза Марова. Когда вакулинцы расстреливали, она упала вместе с остальными. Когда пришла в себя, оказалась легко раненой и выбралась из траншеи. </w:t>
      </w:r>
    </w:p>
    <w:p w:rsidR="00885F5F" w:rsidRDefault="00885F5F" w:rsidP="00765EA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Анна Пауль с марта 1921 года становится политическим руководителем Саратовского территориального округа отрядов ЧОНа.</w:t>
      </w:r>
    </w:p>
    <w:p w:rsidR="00885F5F" w:rsidRDefault="00885F5F" w:rsidP="00765EA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После окончания учебного курса Московского университета имени Я.М.Свердлова в декабре 1921 года возглавила отдел культуры и пропаганды в горкоме партии г. Покровск (ныне Энгельс).</w:t>
      </w:r>
    </w:p>
    <w:p w:rsidR="00885F5F" w:rsidRDefault="00885F5F" w:rsidP="00765EA8">
      <w:pPr>
        <w:pStyle w:val="NoSpacing"/>
        <w:rPr>
          <w:sz w:val="28"/>
          <w:szCs w:val="28"/>
        </w:rPr>
      </w:pPr>
    </w:p>
    <w:p w:rsidR="00885F5F" w:rsidRDefault="00885F5F" w:rsidP="00765EA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На  фотографии Анна Пауль рядом  с Кларой Цеткин.</w:t>
      </w:r>
    </w:p>
    <w:p w:rsidR="00885F5F" w:rsidRDefault="00885F5F" w:rsidP="00765EA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12035">
        <w:rPr>
          <w:noProof/>
          <w:sz w:val="28"/>
          <w:szCs w:val="28"/>
          <w:lang w:eastAsia="ru-RU"/>
        </w:rPr>
        <w:pict>
          <v:shape id="Рисунок 7" o:spid="_x0000_i1031" type="#_x0000_t75" style="width:460.5pt;height:316.5pt;visibility:visible">
            <v:imagedata r:id="rId10" o:title=""/>
          </v:shape>
        </w:pict>
      </w:r>
    </w:p>
    <w:p w:rsidR="00885F5F" w:rsidRDefault="00885F5F" w:rsidP="00765EA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85F5F" w:rsidRDefault="00885F5F" w:rsidP="00765EA8">
      <w:pPr>
        <w:pStyle w:val="NoSpacing"/>
        <w:rPr>
          <w:sz w:val="28"/>
          <w:szCs w:val="28"/>
        </w:rPr>
      </w:pPr>
    </w:p>
    <w:p w:rsidR="00885F5F" w:rsidRDefault="00885F5F" w:rsidP="00765EA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В 1926 - 1930 году Анна Пауль училась в Академии Коммунистического воспитания имени Н.К. Крупской  в Москве. Возвратившись в Покровск, становится директором немецкого педагогического института. </w:t>
      </w:r>
    </w:p>
    <w:p w:rsidR="00885F5F" w:rsidRDefault="00885F5F" w:rsidP="00765EA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В 1933  году  работает в печати в г. Москве. </w:t>
      </w:r>
    </w:p>
    <w:p w:rsidR="00885F5F" w:rsidRDefault="00885F5F" w:rsidP="00765EA8">
      <w:pPr>
        <w:pStyle w:val="NoSpacing"/>
        <w:rPr>
          <w:sz w:val="28"/>
          <w:szCs w:val="28"/>
        </w:rPr>
      </w:pPr>
    </w:p>
    <w:p w:rsidR="00885F5F" w:rsidRPr="002029E1" w:rsidRDefault="00885F5F" w:rsidP="00765EA8">
      <w:pPr>
        <w:pStyle w:val="NoSpacing"/>
        <w:rPr>
          <w:sz w:val="28"/>
          <w:szCs w:val="28"/>
        </w:rPr>
      </w:pPr>
      <w:r>
        <w:rPr>
          <w:rFonts w:ascii="Arial" w:hAnsi="Arial" w:cs="Arial"/>
          <w:sz w:val="28"/>
          <w:szCs w:val="28"/>
          <w:shd w:val="clear" w:color="auto" w:fill="CCCC99"/>
        </w:rPr>
        <w:t xml:space="preserve">         </w:t>
      </w:r>
      <w:r w:rsidRPr="002029E1">
        <w:rPr>
          <w:rFonts w:ascii="Arial" w:hAnsi="Arial" w:cs="Arial"/>
          <w:sz w:val="28"/>
          <w:szCs w:val="28"/>
          <w:shd w:val="clear" w:color="auto" w:fill="CCCC99"/>
        </w:rPr>
        <w:t>В октябре 1937 г. арестована, осуждена 17 сентября 1939 г. Особым Совещанием при НКВД СССР за антисоветскую агитацию к 8 годам лишения свободы</w:t>
      </w:r>
    </w:p>
    <w:p w:rsidR="00885F5F" w:rsidRDefault="00885F5F" w:rsidP="00765EA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В 1937 году был арестован её муж – Георг Горст, который вскоре погиб в тюрьме. </w:t>
      </w:r>
    </w:p>
    <w:p w:rsidR="00885F5F" w:rsidRDefault="00885F5F" w:rsidP="00765EA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Анна Пауль была сослана в Казахстан, где пришлось выучиться на медицинскую сестру и работать в клинике г. Караганда. </w:t>
      </w:r>
    </w:p>
    <w:p w:rsidR="00885F5F" w:rsidRDefault="00885F5F" w:rsidP="00765EA8">
      <w:pPr>
        <w:pStyle w:val="NoSpacing"/>
        <w:rPr>
          <w:sz w:val="28"/>
          <w:szCs w:val="28"/>
        </w:rPr>
      </w:pPr>
    </w:p>
    <w:p w:rsidR="00885F5F" w:rsidRDefault="00885F5F" w:rsidP="00765EA8">
      <w:pPr>
        <w:pStyle w:val="NoSpacing"/>
        <w:rPr>
          <w:sz w:val="28"/>
          <w:szCs w:val="28"/>
        </w:rPr>
      </w:pPr>
      <w:r w:rsidRPr="00A12035">
        <w:rPr>
          <w:noProof/>
          <w:sz w:val="28"/>
          <w:szCs w:val="28"/>
          <w:lang w:eastAsia="ru-RU"/>
        </w:rPr>
        <w:pict>
          <v:shape id="_x0000_i1032" type="#_x0000_t75" style="width:69.75pt;height:91.5pt;visibility:visible">
            <v:imagedata r:id="rId11" o:title=""/>
          </v:shape>
        </w:pict>
      </w:r>
      <w:r>
        <w:rPr>
          <w:sz w:val="28"/>
          <w:szCs w:val="28"/>
        </w:rPr>
        <w:t xml:space="preserve">  </w:t>
      </w:r>
    </w:p>
    <w:p w:rsidR="00885F5F" w:rsidRDefault="00885F5F" w:rsidP="00765EA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Фото 1949 года. </w:t>
      </w:r>
    </w:p>
    <w:p w:rsidR="00885F5F" w:rsidRDefault="00885F5F" w:rsidP="00765EA8">
      <w:pPr>
        <w:pStyle w:val="NoSpacing"/>
        <w:rPr>
          <w:sz w:val="28"/>
          <w:szCs w:val="28"/>
        </w:rPr>
      </w:pPr>
    </w:p>
    <w:p w:rsidR="00885F5F" w:rsidRDefault="00885F5F" w:rsidP="00765EA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Летом 1953 года А.Г. Пауль освободили из лагеря, и она приехала к брату Ивану  в г. Ишимбай. </w:t>
      </w:r>
    </w:p>
    <w:p w:rsidR="00885F5F" w:rsidRDefault="00885F5F" w:rsidP="00765EA8">
      <w:pPr>
        <w:pStyle w:val="NoSpacing"/>
        <w:rPr>
          <w:sz w:val="28"/>
          <w:szCs w:val="28"/>
        </w:rPr>
      </w:pPr>
    </w:p>
    <w:p w:rsidR="00885F5F" w:rsidRDefault="00885F5F" w:rsidP="00765EA8">
      <w:pPr>
        <w:pStyle w:val="NoSpacing"/>
        <w:rPr>
          <w:sz w:val="28"/>
          <w:szCs w:val="28"/>
        </w:rPr>
      </w:pPr>
      <w:r w:rsidRPr="00A12035">
        <w:rPr>
          <w:noProof/>
          <w:sz w:val="28"/>
          <w:szCs w:val="28"/>
          <w:lang w:eastAsia="ru-RU"/>
        </w:rPr>
        <w:pict>
          <v:shape id="Рисунок 8" o:spid="_x0000_i1033" type="#_x0000_t75" style="width:233.25pt;height:350.25pt;visibility:visible">
            <v:imagedata r:id="rId12" o:title=""/>
          </v:shape>
        </w:pict>
      </w:r>
    </w:p>
    <w:p w:rsidR="00885F5F" w:rsidRDefault="00885F5F" w:rsidP="00765EA8">
      <w:pPr>
        <w:pStyle w:val="NoSpacing"/>
        <w:rPr>
          <w:sz w:val="28"/>
          <w:szCs w:val="28"/>
        </w:rPr>
      </w:pPr>
    </w:p>
    <w:p w:rsidR="00885F5F" w:rsidRDefault="00885F5F" w:rsidP="00765EA8">
      <w:pPr>
        <w:pStyle w:val="NoSpacing"/>
        <w:rPr>
          <w:sz w:val="32"/>
          <w:szCs w:val="32"/>
        </w:rPr>
      </w:pPr>
      <w:r w:rsidRPr="002C027B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         </w:t>
      </w:r>
      <w:r w:rsidRPr="002C027B">
        <w:rPr>
          <w:sz w:val="32"/>
          <w:szCs w:val="32"/>
        </w:rPr>
        <w:t>Иван Георгиевич ПАУЛЬ</w:t>
      </w:r>
    </w:p>
    <w:p w:rsidR="00885F5F" w:rsidRDefault="00885F5F" w:rsidP="00765EA8">
      <w:pPr>
        <w:pStyle w:val="NoSpacing"/>
        <w:rPr>
          <w:sz w:val="32"/>
          <w:szCs w:val="32"/>
        </w:rPr>
      </w:pPr>
    </w:p>
    <w:p w:rsidR="00885F5F" w:rsidRDefault="00885F5F" w:rsidP="00765EA8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     Анна Георгиевна  стала  работать медицинской сестрой в медсанчасти НГДУ  «Ишимбайнефть».  Она активно участвовала  в смотрах художественной самодеятельности. Читала стихи С. Есенина.  </w:t>
      </w:r>
    </w:p>
    <w:p w:rsidR="00885F5F" w:rsidRDefault="00885F5F" w:rsidP="00765EA8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      Вскоре она переехала жить в Москву, в коммунальную квартиру, где проживало 5 семей. Когда со здоровьем стало  хуже, ей предложили переехать жить в интернат старых коммунистов в Переделкино, где она прожила с 1963 по 1984 год.  Она вела активный образ жизни, участвовала во всех мероприятиях.  </w:t>
      </w:r>
    </w:p>
    <w:p w:rsidR="00885F5F" w:rsidRDefault="00885F5F" w:rsidP="00765EA8">
      <w:pPr>
        <w:pStyle w:val="NoSpacing"/>
        <w:rPr>
          <w:sz w:val="32"/>
          <w:szCs w:val="32"/>
        </w:rPr>
      </w:pPr>
    </w:p>
    <w:p w:rsidR="00885F5F" w:rsidRDefault="00885F5F" w:rsidP="00765EA8">
      <w:pPr>
        <w:pStyle w:val="NoSpacing"/>
        <w:rPr>
          <w:sz w:val="32"/>
          <w:szCs w:val="32"/>
        </w:rPr>
      </w:pPr>
      <w:r w:rsidRPr="00A12035">
        <w:rPr>
          <w:noProof/>
          <w:sz w:val="32"/>
          <w:szCs w:val="32"/>
          <w:lang w:eastAsia="ru-RU"/>
        </w:rPr>
        <w:pict>
          <v:shape id="_x0000_i1034" type="#_x0000_t75" style="width:392.25pt;height:240pt;visibility:visible">
            <v:imagedata r:id="rId13" o:title=""/>
          </v:shape>
        </w:pict>
      </w:r>
    </w:p>
    <w:p w:rsidR="00885F5F" w:rsidRDefault="00885F5F" w:rsidP="00765EA8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           г. Сталинград. Фото 1964 г.</w:t>
      </w:r>
    </w:p>
    <w:p w:rsidR="00885F5F" w:rsidRDefault="00885F5F" w:rsidP="00765EA8">
      <w:pPr>
        <w:pStyle w:val="NoSpacing"/>
        <w:rPr>
          <w:sz w:val="32"/>
          <w:szCs w:val="32"/>
        </w:rPr>
      </w:pPr>
    </w:p>
    <w:p w:rsidR="00885F5F" w:rsidRDefault="00885F5F" w:rsidP="00765EA8">
      <w:pPr>
        <w:pStyle w:val="NoSpacing"/>
        <w:rPr>
          <w:sz w:val="32"/>
          <w:szCs w:val="32"/>
        </w:rPr>
      </w:pPr>
      <w:r w:rsidRPr="00A12035">
        <w:rPr>
          <w:noProof/>
          <w:sz w:val="32"/>
          <w:szCs w:val="32"/>
          <w:lang w:eastAsia="ru-RU"/>
        </w:rPr>
        <w:pict>
          <v:shape id="_x0000_i1035" type="#_x0000_t75" style="width:204pt;height:302.25pt;visibility:visible">
            <v:imagedata r:id="rId14" o:title=""/>
          </v:shape>
        </w:pict>
      </w:r>
      <w:r>
        <w:rPr>
          <w:sz w:val="32"/>
          <w:szCs w:val="32"/>
        </w:rPr>
        <w:t xml:space="preserve"> </w:t>
      </w:r>
    </w:p>
    <w:p w:rsidR="00885F5F" w:rsidRDefault="00885F5F" w:rsidP="00765EA8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Фото 1964 года.</w:t>
      </w:r>
    </w:p>
    <w:p w:rsidR="00885F5F" w:rsidRDefault="00885F5F" w:rsidP="00765EA8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     Анна Георгиевна Пауль  посещала город Камышин, всегда встречалась с ветеранами Гражданской войны, камышанами.</w:t>
      </w:r>
    </w:p>
    <w:p w:rsidR="00885F5F" w:rsidRDefault="00885F5F" w:rsidP="00765EA8">
      <w:pPr>
        <w:pStyle w:val="NoSpacing"/>
        <w:rPr>
          <w:sz w:val="32"/>
          <w:szCs w:val="32"/>
        </w:rPr>
      </w:pPr>
    </w:p>
    <w:p w:rsidR="00885F5F" w:rsidRDefault="00885F5F" w:rsidP="00765EA8">
      <w:pPr>
        <w:pStyle w:val="NoSpacing"/>
        <w:rPr>
          <w:sz w:val="32"/>
          <w:szCs w:val="32"/>
        </w:rPr>
      </w:pPr>
      <w:r w:rsidRPr="00A12035">
        <w:rPr>
          <w:noProof/>
          <w:sz w:val="32"/>
          <w:szCs w:val="32"/>
          <w:lang w:eastAsia="ru-RU"/>
        </w:rPr>
        <w:pict>
          <v:shape id="_x0000_i1036" type="#_x0000_t75" style="width:460.5pt;height:334.5pt;visibility:visible">
            <v:imagedata r:id="rId15" o:title=""/>
          </v:shape>
        </w:pict>
      </w:r>
    </w:p>
    <w:p w:rsidR="00885F5F" w:rsidRDefault="00885F5F" w:rsidP="00765EA8">
      <w:pPr>
        <w:pStyle w:val="NoSpacing"/>
        <w:rPr>
          <w:sz w:val="32"/>
          <w:szCs w:val="32"/>
        </w:rPr>
      </w:pPr>
    </w:p>
    <w:p w:rsidR="00885F5F" w:rsidRDefault="00885F5F" w:rsidP="00765EA8">
      <w:pPr>
        <w:pStyle w:val="NoSpacing"/>
        <w:rPr>
          <w:sz w:val="32"/>
          <w:szCs w:val="32"/>
        </w:rPr>
      </w:pPr>
      <w:r w:rsidRPr="00A12035">
        <w:rPr>
          <w:noProof/>
          <w:sz w:val="32"/>
          <w:szCs w:val="32"/>
          <w:lang w:eastAsia="ru-RU"/>
        </w:rPr>
        <w:pict>
          <v:shape id="_x0000_i1037" type="#_x0000_t75" style="width:465.75pt;height:303pt;visibility:visible">
            <v:imagedata r:id="rId16" o:title=""/>
          </v:shape>
        </w:pict>
      </w:r>
    </w:p>
    <w:p w:rsidR="00885F5F" w:rsidRDefault="00885F5F" w:rsidP="00765EA8">
      <w:pPr>
        <w:pStyle w:val="NoSpacing"/>
        <w:rPr>
          <w:sz w:val="32"/>
          <w:szCs w:val="32"/>
        </w:rPr>
      </w:pPr>
      <w:r w:rsidRPr="00A12035">
        <w:rPr>
          <w:noProof/>
          <w:sz w:val="32"/>
          <w:szCs w:val="32"/>
          <w:lang w:eastAsia="ru-RU"/>
        </w:rPr>
        <w:pict>
          <v:shape id="_x0000_i1038" type="#_x0000_t75" style="width:460.5pt;height:332.25pt;visibility:visible">
            <v:imagedata r:id="rId17" o:title=""/>
          </v:shape>
        </w:pict>
      </w:r>
    </w:p>
    <w:p w:rsidR="00885F5F" w:rsidRDefault="00885F5F" w:rsidP="00765EA8">
      <w:pPr>
        <w:pStyle w:val="NoSpacing"/>
        <w:rPr>
          <w:sz w:val="32"/>
          <w:szCs w:val="32"/>
        </w:rPr>
      </w:pPr>
      <w:r w:rsidRPr="00A12035">
        <w:rPr>
          <w:noProof/>
          <w:sz w:val="32"/>
          <w:szCs w:val="32"/>
          <w:lang w:eastAsia="ru-RU"/>
        </w:rPr>
        <w:pict>
          <v:shape id="_x0000_i1039" type="#_x0000_t75" style="width:461.25pt;height:664.5pt;visibility:visible">
            <v:imagedata r:id="rId18" o:title=""/>
          </v:shape>
        </w:pict>
      </w:r>
    </w:p>
    <w:p w:rsidR="00885F5F" w:rsidRDefault="00885F5F" w:rsidP="00765EA8">
      <w:pPr>
        <w:pStyle w:val="NoSpacing"/>
        <w:rPr>
          <w:sz w:val="32"/>
          <w:szCs w:val="32"/>
        </w:rPr>
      </w:pPr>
      <w:r w:rsidRPr="00A12035">
        <w:rPr>
          <w:noProof/>
          <w:sz w:val="32"/>
          <w:szCs w:val="32"/>
          <w:lang w:eastAsia="ru-RU"/>
        </w:rPr>
        <w:pict>
          <v:shape id="_x0000_i1040" type="#_x0000_t75" style="width:460.5pt;height:332.25pt;visibility:visible">
            <v:imagedata r:id="rId17" o:title=""/>
          </v:shape>
        </w:pict>
      </w:r>
    </w:p>
    <w:p w:rsidR="00885F5F" w:rsidRDefault="00885F5F" w:rsidP="00765EA8">
      <w:pPr>
        <w:pStyle w:val="NoSpacing"/>
        <w:rPr>
          <w:sz w:val="32"/>
          <w:szCs w:val="32"/>
        </w:rPr>
      </w:pPr>
    </w:p>
    <w:p w:rsidR="00885F5F" w:rsidRDefault="00885F5F" w:rsidP="00765EA8">
      <w:pPr>
        <w:pStyle w:val="NoSpacing"/>
        <w:rPr>
          <w:sz w:val="32"/>
          <w:szCs w:val="32"/>
        </w:rPr>
      </w:pPr>
    </w:p>
    <w:p w:rsidR="00885F5F" w:rsidRDefault="00885F5F" w:rsidP="00765EA8">
      <w:pPr>
        <w:pStyle w:val="NoSpacing"/>
        <w:rPr>
          <w:sz w:val="32"/>
          <w:szCs w:val="32"/>
        </w:rPr>
      </w:pPr>
      <w:r w:rsidRPr="00A12035">
        <w:rPr>
          <w:noProof/>
          <w:sz w:val="32"/>
          <w:szCs w:val="32"/>
          <w:lang w:eastAsia="ru-RU"/>
        </w:rPr>
        <w:pict>
          <v:shape id="_x0000_i1041" type="#_x0000_t75" style="width:461.25pt;height:318.75pt;visibility:visible">
            <v:imagedata r:id="rId19" o:title=""/>
          </v:shape>
        </w:pict>
      </w:r>
    </w:p>
    <w:p w:rsidR="00885F5F" w:rsidRDefault="00885F5F" w:rsidP="00765EA8">
      <w:pPr>
        <w:pStyle w:val="NoSpacing"/>
        <w:rPr>
          <w:sz w:val="32"/>
          <w:szCs w:val="32"/>
        </w:rPr>
      </w:pPr>
    </w:p>
    <w:p w:rsidR="00885F5F" w:rsidRDefault="00885F5F" w:rsidP="00765EA8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    В 1977 году  журналист газеты «Нойес лебен» Петр ВЕБЕР  в газете опубликовал материал об этой замечательной женщине. Он приезжал в Камышин, где я с ним общался, когда работал вторым</w:t>
      </w:r>
      <w:r w:rsidRPr="002C027B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секретарем Камышинского горкома комсомола. Вот тогда мною и было принято решение, поехать в Москву, встретиться с земляком, Героем Советского Союза Алексеем Петровичем Маресьевым и первой комсомолкой Камышина Анной Георгиевной Пауль. </w:t>
      </w:r>
    </w:p>
    <w:p w:rsidR="00885F5F" w:rsidRDefault="00885F5F" w:rsidP="00765EA8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    2 октября 1979 года эта поездка состоялась.</w:t>
      </w:r>
    </w:p>
    <w:p w:rsidR="00885F5F" w:rsidRDefault="00885F5F" w:rsidP="00765EA8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    Посмотрите фильм «Юность комсомольская моя», где я с Анной Пауль в интернате. Прошла замечательная встреча, в ходе которой мы узнали о её судьбе.  Мы рассказали ей о нашем замечательном городе Камышине и деятельности комсомольской организации</w:t>
      </w:r>
    </w:p>
    <w:p w:rsidR="00885F5F" w:rsidRDefault="00885F5F" w:rsidP="00765EA8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    Переписка с Анной Георгиевной Пауль продолжалась…</w:t>
      </w:r>
    </w:p>
    <w:p w:rsidR="00885F5F" w:rsidRDefault="00885F5F" w:rsidP="00765EA8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    До сих пор храню письма, которые передаю  в музей города.</w:t>
      </w:r>
    </w:p>
    <w:p w:rsidR="00885F5F" w:rsidRDefault="00885F5F" w:rsidP="00765EA8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Занимался  я и поисками её родственников.  Впервые узнал многие факты из её биографии, родственниках, которые проживают в различных уголках России.  Они прислали  мне уникальную  книгу, материалы и фотографии.</w:t>
      </w:r>
    </w:p>
    <w:p w:rsidR="00885F5F" w:rsidRDefault="00885F5F" w:rsidP="00765EA8">
      <w:pPr>
        <w:pStyle w:val="NoSpacing"/>
        <w:rPr>
          <w:sz w:val="32"/>
          <w:szCs w:val="32"/>
        </w:rPr>
      </w:pPr>
    </w:p>
    <w:p w:rsidR="00885F5F" w:rsidRDefault="00885F5F" w:rsidP="00765EA8">
      <w:pPr>
        <w:pStyle w:val="NoSpacing"/>
        <w:rPr>
          <w:sz w:val="32"/>
          <w:szCs w:val="32"/>
        </w:rPr>
      </w:pPr>
      <w:r w:rsidRPr="00A12035">
        <w:rPr>
          <w:noProof/>
          <w:sz w:val="32"/>
          <w:szCs w:val="32"/>
          <w:lang w:eastAsia="ru-RU"/>
        </w:rPr>
        <w:pict>
          <v:shape id="_x0000_i1042" type="#_x0000_t75" style="width:208.5pt;height:291.75pt;visibility:visible">
            <v:imagedata r:id="rId20" o:title=""/>
          </v:shape>
        </w:pict>
      </w:r>
    </w:p>
    <w:p w:rsidR="00885F5F" w:rsidRDefault="00885F5F" w:rsidP="00765EA8">
      <w:pPr>
        <w:pStyle w:val="NoSpacing"/>
        <w:rPr>
          <w:sz w:val="32"/>
          <w:szCs w:val="32"/>
        </w:rPr>
      </w:pPr>
      <w:r w:rsidRPr="00A12035">
        <w:rPr>
          <w:noProof/>
          <w:sz w:val="32"/>
          <w:szCs w:val="32"/>
          <w:lang w:eastAsia="ru-RU"/>
        </w:rPr>
        <w:pict>
          <v:shape id="_x0000_i1043" type="#_x0000_t75" style="width:210pt;height:345pt;visibility:visible">
            <v:imagedata r:id="rId21" o:title=""/>
          </v:shape>
        </w:pict>
      </w:r>
    </w:p>
    <w:p w:rsidR="00885F5F" w:rsidRDefault="00885F5F" w:rsidP="00765EA8">
      <w:pPr>
        <w:pStyle w:val="NoSpacing"/>
        <w:rPr>
          <w:sz w:val="32"/>
          <w:szCs w:val="32"/>
        </w:rPr>
      </w:pPr>
    </w:p>
    <w:p w:rsidR="00885F5F" w:rsidRDefault="00885F5F" w:rsidP="00765EA8">
      <w:pPr>
        <w:pStyle w:val="NoSpacing"/>
        <w:rPr>
          <w:sz w:val="32"/>
          <w:szCs w:val="32"/>
        </w:rPr>
      </w:pPr>
      <w:r w:rsidRPr="00A12035">
        <w:rPr>
          <w:noProof/>
          <w:sz w:val="32"/>
          <w:szCs w:val="32"/>
          <w:lang w:eastAsia="ru-RU"/>
        </w:rPr>
        <w:pict>
          <v:shape id="_x0000_i1044" type="#_x0000_t75" style="width:5in;height:266.25pt;visibility:visible">
            <v:imagedata r:id="rId22" o:title=""/>
          </v:shape>
        </w:pict>
      </w:r>
    </w:p>
    <w:p w:rsidR="00885F5F" w:rsidRDefault="00885F5F" w:rsidP="00765EA8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885F5F" w:rsidRDefault="00885F5F" w:rsidP="00765EA8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     Из книги я впервые узнал, что её родной брат Яков был известным в СССР летчиком – испытателем, который обучал летать В.П. Чкалова и летал с М.В.Водопьяновым. Женат был на камышанке  Антонине Ивановне Козыревой. </w:t>
      </w:r>
    </w:p>
    <w:p w:rsidR="00885F5F" w:rsidRDefault="00885F5F" w:rsidP="00765EA8">
      <w:pPr>
        <w:pStyle w:val="NoSpacing"/>
        <w:rPr>
          <w:sz w:val="32"/>
          <w:szCs w:val="32"/>
        </w:rPr>
      </w:pPr>
    </w:p>
    <w:p w:rsidR="00885F5F" w:rsidRDefault="00885F5F" w:rsidP="00765EA8">
      <w:pPr>
        <w:pStyle w:val="NoSpacing"/>
        <w:rPr>
          <w:sz w:val="32"/>
          <w:szCs w:val="32"/>
        </w:rPr>
      </w:pPr>
      <w:r w:rsidRPr="00A12035">
        <w:rPr>
          <w:noProof/>
          <w:sz w:val="32"/>
          <w:szCs w:val="32"/>
          <w:lang w:eastAsia="ru-RU"/>
        </w:rPr>
        <w:pict>
          <v:shape id="_x0000_i1045" type="#_x0000_t75" style="width:222.75pt;height:311.25pt;visibility:visible">
            <v:imagedata r:id="rId23" o:title=""/>
          </v:shape>
        </w:pict>
      </w:r>
    </w:p>
    <w:p w:rsidR="00885F5F" w:rsidRDefault="00885F5F" w:rsidP="00765EA8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                 </w:t>
      </w:r>
    </w:p>
    <w:p w:rsidR="00885F5F" w:rsidRDefault="00885F5F" w:rsidP="00765EA8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Летчик Яков Пауль. Фото 1930 года.</w:t>
      </w:r>
    </w:p>
    <w:p w:rsidR="00885F5F" w:rsidRDefault="00885F5F" w:rsidP="00765EA8">
      <w:pPr>
        <w:pStyle w:val="NoSpacing"/>
        <w:rPr>
          <w:sz w:val="32"/>
          <w:szCs w:val="32"/>
        </w:rPr>
      </w:pPr>
    </w:p>
    <w:p w:rsidR="00885F5F" w:rsidRDefault="00885F5F" w:rsidP="00765EA8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    В годы Великой Отечественной войны был награжден орденом ЛЕНИНА. </w:t>
      </w:r>
    </w:p>
    <w:p w:rsidR="00885F5F" w:rsidRDefault="00885F5F" w:rsidP="00225ED3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После войны жил в Москве, а дача была в Переделкино. </w:t>
      </w:r>
    </w:p>
    <w:p w:rsidR="00885F5F" w:rsidRDefault="00885F5F" w:rsidP="00765EA8">
      <w:pPr>
        <w:pStyle w:val="NoSpacing"/>
        <w:rPr>
          <w:sz w:val="32"/>
          <w:szCs w:val="32"/>
        </w:rPr>
      </w:pPr>
    </w:p>
    <w:p w:rsidR="00885F5F" w:rsidRDefault="00885F5F" w:rsidP="00765EA8">
      <w:pPr>
        <w:pStyle w:val="NoSpacing"/>
        <w:rPr>
          <w:sz w:val="32"/>
          <w:szCs w:val="32"/>
        </w:rPr>
      </w:pPr>
      <w:r w:rsidRPr="00A12035">
        <w:rPr>
          <w:noProof/>
          <w:sz w:val="32"/>
          <w:szCs w:val="32"/>
          <w:lang w:eastAsia="ru-RU"/>
        </w:rPr>
        <w:pict>
          <v:shape id="_x0000_i1046" type="#_x0000_t75" style="width:203.25pt;height:244.5pt;visibility:visible">
            <v:imagedata r:id="rId24" o:title=""/>
          </v:shape>
        </w:pict>
      </w:r>
    </w:p>
    <w:p w:rsidR="00885F5F" w:rsidRDefault="00885F5F" w:rsidP="00765EA8">
      <w:pPr>
        <w:pStyle w:val="NoSpacing"/>
        <w:rPr>
          <w:sz w:val="32"/>
          <w:szCs w:val="32"/>
        </w:rPr>
      </w:pPr>
    </w:p>
    <w:p w:rsidR="00885F5F" w:rsidRDefault="00885F5F" w:rsidP="00765EA8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    Его внук Сергей Юрьевич Егоров (на фото) сегодня проректор Московского Государственного Университета им. М.В. Ломоносова.</w:t>
      </w:r>
    </w:p>
    <w:p w:rsidR="00885F5F" w:rsidRDefault="00885F5F" w:rsidP="00765EA8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Но это уже другая история.</w:t>
      </w:r>
    </w:p>
    <w:p w:rsidR="00885F5F" w:rsidRDefault="00885F5F" w:rsidP="00765EA8">
      <w:pPr>
        <w:pStyle w:val="NoSpacing"/>
        <w:rPr>
          <w:sz w:val="32"/>
          <w:szCs w:val="32"/>
        </w:rPr>
      </w:pPr>
      <w:r w:rsidRPr="00A12035">
        <w:rPr>
          <w:noProof/>
          <w:sz w:val="32"/>
          <w:szCs w:val="32"/>
          <w:lang w:eastAsia="ru-RU"/>
        </w:rPr>
        <w:pict>
          <v:shape id="_x0000_i1047" type="#_x0000_t75" style="width:465.75pt;height:687pt;visibility:visible">
            <v:imagedata r:id="rId25" o:title=""/>
          </v:shape>
        </w:pict>
      </w:r>
    </w:p>
    <w:p w:rsidR="00885F5F" w:rsidRDefault="00885F5F" w:rsidP="00765EA8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         Умерла Анна Георгиевна Пауль в  1984 году. По завещанию  она была захоронена в Камышине рядом с Героями Советского Союза Воиновым. М.Л., Новиковым  В.С., Федорковым В.А., на братском захоронении, где в годы войны было захоронено 2520 защитников Родины, погибших и умерших в камышинских госпиталях.</w:t>
      </w:r>
    </w:p>
    <w:p w:rsidR="00885F5F" w:rsidRDefault="00885F5F" w:rsidP="00765EA8">
      <w:pPr>
        <w:pStyle w:val="NoSpacing"/>
        <w:rPr>
          <w:sz w:val="32"/>
          <w:szCs w:val="32"/>
        </w:rPr>
      </w:pPr>
    </w:p>
    <w:p w:rsidR="00885F5F" w:rsidRDefault="00885F5F" w:rsidP="00765EA8">
      <w:pPr>
        <w:pStyle w:val="NoSpacing"/>
        <w:rPr>
          <w:sz w:val="32"/>
          <w:szCs w:val="32"/>
        </w:rPr>
      </w:pPr>
      <w:r w:rsidRPr="00A12035">
        <w:rPr>
          <w:noProof/>
          <w:sz w:val="32"/>
          <w:szCs w:val="32"/>
          <w:lang w:eastAsia="ru-RU"/>
        </w:rPr>
        <w:pict>
          <v:shape id="_x0000_i1048" type="#_x0000_t75" style="width:460.5pt;height:345.75pt;visibility:visible">
            <v:imagedata r:id="rId26" o:title=""/>
          </v:shape>
        </w:pict>
      </w:r>
    </w:p>
    <w:p w:rsidR="00885F5F" w:rsidRDefault="00885F5F" w:rsidP="00765EA8">
      <w:pPr>
        <w:pStyle w:val="NoSpacing"/>
        <w:rPr>
          <w:sz w:val="32"/>
          <w:szCs w:val="32"/>
        </w:rPr>
      </w:pPr>
      <w:r w:rsidRPr="00A12035">
        <w:rPr>
          <w:noProof/>
          <w:sz w:val="32"/>
          <w:szCs w:val="32"/>
          <w:lang w:eastAsia="ru-RU"/>
        </w:rPr>
        <w:pict>
          <v:shape id="_x0000_i1049" type="#_x0000_t75" style="width:468pt;height:623.25pt;visibility:visible">
            <v:imagedata r:id="rId27" o:title=""/>
          </v:shape>
        </w:pict>
      </w:r>
    </w:p>
    <w:p w:rsidR="00885F5F" w:rsidRDefault="00885F5F" w:rsidP="00765EA8">
      <w:pPr>
        <w:pStyle w:val="NoSpacing"/>
        <w:rPr>
          <w:sz w:val="32"/>
          <w:szCs w:val="32"/>
        </w:rPr>
      </w:pPr>
    </w:p>
    <w:p w:rsidR="00885F5F" w:rsidRDefault="00885F5F" w:rsidP="00765EA8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Она была первой комсомолкой Камышина! </w:t>
      </w:r>
    </w:p>
    <w:p w:rsidR="00885F5F" w:rsidRDefault="00885F5F" w:rsidP="00765EA8">
      <w:pPr>
        <w:pStyle w:val="NoSpacing"/>
        <w:rPr>
          <w:sz w:val="32"/>
          <w:szCs w:val="32"/>
        </w:rPr>
      </w:pPr>
    </w:p>
    <w:p w:rsidR="00885F5F" w:rsidRDefault="00885F5F" w:rsidP="00765EA8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ВЕЧНАЯ ПАМЯТЬ!</w:t>
      </w:r>
    </w:p>
    <w:p w:rsidR="00885F5F" w:rsidRDefault="00885F5F" w:rsidP="00765EA8">
      <w:pPr>
        <w:pStyle w:val="NoSpacing"/>
        <w:rPr>
          <w:sz w:val="32"/>
          <w:szCs w:val="32"/>
        </w:rPr>
      </w:pPr>
      <w:r w:rsidRPr="00A12035">
        <w:rPr>
          <w:noProof/>
          <w:sz w:val="32"/>
          <w:szCs w:val="32"/>
          <w:lang w:eastAsia="ru-RU"/>
        </w:rPr>
        <w:pict>
          <v:shape id="Рисунок 9" o:spid="_x0000_i1050" type="#_x0000_t75" style="width:467.25pt;height:333.75pt;visibility:visible">
            <v:imagedata r:id="rId28" o:title=""/>
            <o:lock v:ext="edit" cropping="t"/>
          </v:shape>
        </w:pict>
      </w:r>
    </w:p>
    <w:p w:rsidR="00885F5F" w:rsidRPr="008442EA" w:rsidRDefault="00885F5F" w:rsidP="008442EA">
      <w:pPr>
        <w:rPr>
          <w:lang w:eastAsia="en-US"/>
        </w:rPr>
      </w:pPr>
    </w:p>
    <w:p w:rsidR="00885F5F" w:rsidRPr="008442EA" w:rsidRDefault="00885F5F" w:rsidP="008442EA">
      <w:pPr>
        <w:rPr>
          <w:lang w:eastAsia="en-US"/>
        </w:rPr>
      </w:pPr>
    </w:p>
    <w:p w:rsidR="00885F5F" w:rsidRPr="008442EA" w:rsidRDefault="00885F5F" w:rsidP="008442EA">
      <w:pPr>
        <w:rPr>
          <w:lang w:eastAsia="en-US"/>
        </w:rPr>
      </w:pPr>
    </w:p>
    <w:p w:rsidR="00885F5F" w:rsidRPr="008442EA" w:rsidRDefault="00885F5F" w:rsidP="008442EA">
      <w:pPr>
        <w:rPr>
          <w:lang w:eastAsia="en-US"/>
        </w:rPr>
      </w:pPr>
    </w:p>
    <w:p w:rsidR="00885F5F" w:rsidRPr="008442EA" w:rsidRDefault="00885F5F" w:rsidP="008442EA">
      <w:pPr>
        <w:rPr>
          <w:lang w:eastAsia="en-US"/>
        </w:rPr>
      </w:pPr>
    </w:p>
    <w:p w:rsidR="00885F5F" w:rsidRPr="008442EA" w:rsidRDefault="00885F5F" w:rsidP="008442EA">
      <w:pPr>
        <w:rPr>
          <w:lang w:eastAsia="en-US"/>
        </w:rPr>
      </w:pPr>
    </w:p>
    <w:p w:rsidR="00885F5F" w:rsidRDefault="00885F5F" w:rsidP="008442EA">
      <w:pPr>
        <w:rPr>
          <w:lang w:eastAsia="en-US"/>
        </w:rPr>
      </w:pPr>
    </w:p>
    <w:p w:rsidR="00885F5F" w:rsidRDefault="00885F5F" w:rsidP="008442EA">
      <w:pPr>
        <w:rPr>
          <w:lang w:eastAsia="en-US"/>
        </w:rPr>
      </w:pPr>
    </w:p>
    <w:p w:rsidR="00885F5F" w:rsidRPr="008442EA" w:rsidRDefault="00885F5F" w:rsidP="008442EA">
      <w:pPr>
        <w:tabs>
          <w:tab w:val="left" w:pos="3960"/>
        </w:tabs>
        <w:rPr>
          <w:sz w:val="32"/>
          <w:szCs w:val="32"/>
          <w:lang w:eastAsia="en-US"/>
        </w:rPr>
      </w:pPr>
      <w:r>
        <w:rPr>
          <w:lang w:eastAsia="en-US"/>
        </w:rPr>
        <w:tab/>
      </w:r>
      <w:r w:rsidRPr="008442EA">
        <w:rPr>
          <w:sz w:val="32"/>
          <w:szCs w:val="32"/>
          <w:lang w:eastAsia="en-US"/>
        </w:rPr>
        <w:t>Историк-краевед В.М. Шамаев</w:t>
      </w:r>
    </w:p>
    <w:sectPr w:rsidR="00885F5F" w:rsidRPr="008442EA" w:rsidSect="00B11768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B70CE"/>
    <w:rsid w:val="000135AA"/>
    <w:rsid w:val="000651FF"/>
    <w:rsid w:val="00066D2C"/>
    <w:rsid w:val="00074D18"/>
    <w:rsid w:val="000C634D"/>
    <w:rsid w:val="00130BA5"/>
    <w:rsid w:val="001A170D"/>
    <w:rsid w:val="001D7641"/>
    <w:rsid w:val="001E2AF6"/>
    <w:rsid w:val="00200768"/>
    <w:rsid w:val="002029E1"/>
    <w:rsid w:val="00205E3D"/>
    <w:rsid w:val="0022051B"/>
    <w:rsid w:val="00225ED3"/>
    <w:rsid w:val="0025180B"/>
    <w:rsid w:val="00252767"/>
    <w:rsid w:val="00261CC7"/>
    <w:rsid w:val="002C027B"/>
    <w:rsid w:val="00326A9C"/>
    <w:rsid w:val="0038789A"/>
    <w:rsid w:val="0040483F"/>
    <w:rsid w:val="00432300"/>
    <w:rsid w:val="00456CEC"/>
    <w:rsid w:val="0045735B"/>
    <w:rsid w:val="00467B08"/>
    <w:rsid w:val="004A5B71"/>
    <w:rsid w:val="004E0FED"/>
    <w:rsid w:val="00505087"/>
    <w:rsid w:val="005E1449"/>
    <w:rsid w:val="00687A52"/>
    <w:rsid w:val="006C4773"/>
    <w:rsid w:val="007235B4"/>
    <w:rsid w:val="0072704E"/>
    <w:rsid w:val="00763FD0"/>
    <w:rsid w:val="00765EA8"/>
    <w:rsid w:val="00785F00"/>
    <w:rsid w:val="007D4F00"/>
    <w:rsid w:val="007E51AE"/>
    <w:rsid w:val="007E626D"/>
    <w:rsid w:val="00807274"/>
    <w:rsid w:val="00811466"/>
    <w:rsid w:val="008324AF"/>
    <w:rsid w:val="008355C8"/>
    <w:rsid w:val="008442EA"/>
    <w:rsid w:val="00874756"/>
    <w:rsid w:val="00885F5F"/>
    <w:rsid w:val="008E0631"/>
    <w:rsid w:val="008E2EDD"/>
    <w:rsid w:val="00963FC0"/>
    <w:rsid w:val="009B2D13"/>
    <w:rsid w:val="00A12035"/>
    <w:rsid w:val="00A164F4"/>
    <w:rsid w:val="00A75E3B"/>
    <w:rsid w:val="00A8061C"/>
    <w:rsid w:val="00A94BBB"/>
    <w:rsid w:val="00AC0B4D"/>
    <w:rsid w:val="00B02B58"/>
    <w:rsid w:val="00B02DEA"/>
    <w:rsid w:val="00B11768"/>
    <w:rsid w:val="00B70281"/>
    <w:rsid w:val="00BD152E"/>
    <w:rsid w:val="00BF7763"/>
    <w:rsid w:val="00C03C9F"/>
    <w:rsid w:val="00C15299"/>
    <w:rsid w:val="00C71100"/>
    <w:rsid w:val="00C87D76"/>
    <w:rsid w:val="00CF0CF6"/>
    <w:rsid w:val="00CF157C"/>
    <w:rsid w:val="00D31E80"/>
    <w:rsid w:val="00D323E5"/>
    <w:rsid w:val="00D82DE9"/>
    <w:rsid w:val="00DA0133"/>
    <w:rsid w:val="00DB70CE"/>
    <w:rsid w:val="00DD7D79"/>
    <w:rsid w:val="00DE0493"/>
    <w:rsid w:val="00E05BB3"/>
    <w:rsid w:val="00E172C1"/>
    <w:rsid w:val="00E23914"/>
    <w:rsid w:val="00E26673"/>
    <w:rsid w:val="00F141AD"/>
    <w:rsid w:val="00F25F2D"/>
    <w:rsid w:val="00F6185B"/>
    <w:rsid w:val="00F76AE7"/>
    <w:rsid w:val="00FC19D4"/>
    <w:rsid w:val="00FE7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5E3D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B70CE"/>
    <w:pPr>
      <w:suppressAutoHyphens w:val="0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B70CE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DB70CE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gif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513</TotalTime>
  <Pages>25</Pages>
  <Words>2752</Words>
  <Characters>15687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35</cp:revision>
  <dcterms:created xsi:type="dcterms:W3CDTF">2022-10-27T05:48:00Z</dcterms:created>
  <dcterms:modified xsi:type="dcterms:W3CDTF">2022-11-11T10:09:00Z</dcterms:modified>
</cp:coreProperties>
</file>