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612" w:rsidRPr="00D825D6" w:rsidRDefault="00770612" w:rsidP="00D825D6">
      <w:pPr>
        <w:pStyle w:val="NoSpacing"/>
        <w:ind w:firstLine="708"/>
        <w:jc w:val="both"/>
        <w:rPr>
          <w:b/>
          <w:sz w:val="26"/>
          <w:szCs w:val="44"/>
        </w:rPr>
      </w:pPr>
      <w:r w:rsidRPr="00D825D6">
        <w:rPr>
          <w:b/>
          <w:sz w:val="26"/>
        </w:rPr>
        <w:t xml:space="preserve">8 июля на Аллее Героев </w:t>
      </w:r>
      <w:r>
        <w:rPr>
          <w:b/>
          <w:sz w:val="26"/>
        </w:rPr>
        <w:t xml:space="preserve">к бюсту  </w:t>
      </w:r>
      <w:r w:rsidRPr="00D825D6">
        <w:rPr>
          <w:b/>
          <w:sz w:val="26"/>
        </w:rPr>
        <w:t>Героя Советского Союза Новикова Владимира Степановича</w:t>
      </w:r>
      <w:r>
        <w:rPr>
          <w:b/>
          <w:sz w:val="26"/>
        </w:rPr>
        <w:t xml:space="preserve"> </w:t>
      </w:r>
      <w:r w:rsidRPr="00D825D6">
        <w:rPr>
          <w:b/>
          <w:sz w:val="26"/>
        </w:rPr>
        <w:t>собрались представители общественности города Камышина</w:t>
      </w:r>
      <w:r>
        <w:rPr>
          <w:b/>
          <w:sz w:val="26"/>
        </w:rPr>
        <w:t>, чтобы</w:t>
      </w:r>
      <w:r w:rsidRPr="00D825D6">
        <w:rPr>
          <w:b/>
          <w:sz w:val="26"/>
        </w:rPr>
        <w:t xml:space="preserve"> отметить  100 лет со дня </w:t>
      </w:r>
      <w:r>
        <w:rPr>
          <w:b/>
          <w:sz w:val="26"/>
        </w:rPr>
        <w:t xml:space="preserve">его </w:t>
      </w:r>
      <w:r w:rsidRPr="00D825D6">
        <w:rPr>
          <w:b/>
          <w:sz w:val="26"/>
        </w:rPr>
        <w:t xml:space="preserve">рождения </w:t>
      </w:r>
      <w:r>
        <w:rPr>
          <w:b/>
          <w:sz w:val="26"/>
        </w:rPr>
        <w:t>и возложить алые гвоздики в знак нашей памяти и признательности за подаренное нам мирное небо</w:t>
      </w:r>
      <w:r w:rsidRPr="00D825D6">
        <w:rPr>
          <w:b/>
          <w:sz w:val="26"/>
        </w:rPr>
        <w:t xml:space="preserve">.  В этом мероприятии </w:t>
      </w:r>
      <w:r>
        <w:rPr>
          <w:b/>
          <w:sz w:val="26"/>
        </w:rPr>
        <w:t xml:space="preserve">также </w:t>
      </w:r>
      <w:r w:rsidRPr="00D825D6">
        <w:rPr>
          <w:b/>
          <w:sz w:val="26"/>
        </w:rPr>
        <w:t xml:space="preserve">приняли участие представители городской организации КПРФ и общественного Движения «Советский народ». О жизненном </w:t>
      </w:r>
      <w:r>
        <w:rPr>
          <w:b/>
          <w:sz w:val="26"/>
        </w:rPr>
        <w:t xml:space="preserve">и </w:t>
      </w:r>
      <w:r w:rsidRPr="00D825D6">
        <w:rPr>
          <w:b/>
          <w:sz w:val="26"/>
        </w:rPr>
        <w:t>боевом пути в годы Великой Отечественной войны</w:t>
      </w:r>
      <w:r>
        <w:rPr>
          <w:b/>
          <w:sz w:val="26"/>
        </w:rPr>
        <w:t xml:space="preserve"> </w:t>
      </w:r>
      <w:r w:rsidRPr="00D825D6">
        <w:rPr>
          <w:b/>
          <w:sz w:val="26"/>
        </w:rPr>
        <w:t>В</w:t>
      </w:r>
      <w:r>
        <w:rPr>
          <w:b/>
          <w:sz w:val="26"/>
        </w:rPr>
        <w:t xml:space="preserve">ладимира Степановича  </w:t>
      </w:r>
      <w:r w:rsidRPr="00D825D6">
        <w:rPr>
          <w:b/>
          <w:sz w:val="26"/>
        </w:rPr>
        <w:t xml:space="preserve">собравшимся рассказал историк, краевед, поисковик Вячеслав Михайлович Шамаев.  </w:t>
      </w:r>
    </w:p>
    <w:p w:rsidR="00770612" w:rsidRPr="00D825D6" w:rsidRDefault="00770612" w:rsidP="00D825D6">
      <w:pPr>
        <w:pStyle w:val="NoSpacing"/>
        <w:jc w:val="both"/>
        <w:rPr>
          <w:b/>
          <w:color w:val="FF0000"/>
          <w:sz w:val="26"/>
          <w:szCs w:val="44"/>
        </w:rPr>
      </w:pPr>
    </w:p>
    <w:p w:rsidR="00770612" w:rsidRDefault="00770612" w:rsidP="00A73F86">
      <w:pPr>
        <w:pStyle w:val="NoSpacing"/>
        <w:jc w:val="center"/>
        <w:rPr>
          <w:sz w:val="44"/>
          <w:szCs w:val="44"/>
        </w:rPr>
      </w:pPr>
    </w:p>
    <w:p w:rsidR="00770612" w:rsidRDefault="00770612" w:rsidP="00A73F86">
      <w:pPr>
        <w:pStyle w:val="NoSpacing"/>
        <w:jc w:val="center"/>
        <w:rPr>
          <w:sz w:val="44"/>
          <w:szCs w:val="44"/>
        </w:rPr>
      </w:pPr>
    </w:p>
    <w:p w:rsidR="00770612" w:rsidRDefault="00770612" w:rsidP="00A73F86">
      <w:pPr>
        <w:pStyle w:val="NoSpacing"/>
        <w:jc w:val="center"/>
        <w:rPr>
          <w:sz w:val="44"/>
          <w:szCs w:val="44"/>
        </w:rPr>
      </w:pPr>
      <w:r>
        <w:rPr>
          <w:sz w:val="44"/>
          <w:szCs w:val="44"/>
        </w:rPr>
        <w:t>НИКТО НЕ ЗАБЫТ!  НИЧТО НЕ ЗАБЫТО!</w:t>
      </w:r>
    </w:p>
    <w:p w:rsidR="00770612" w:rsidRDefault="00770612" w:rsidP="00A73F86">
      <w:pPr>
        <w:pStyle w:val="NoSpacing"/>
        <w:jc w:val="center"/>
        <w:rPr>
          <w:sz w:val="44"/>
          <w:szCs w:val="44"/>
        </w:rPr>
      </w:pPr>
    </w:p>
    <w:p w:rsidR="00770612" w:rsidRPr="007A2972" w:rsidRDefault="00770612" w:rsidP="00A73F86">
      <w:pPr>
        <w:pStyle w:val="NoSpacing"/>
        <w:jc w:val="center"/>
        <w:rPr>
          <w:b/>
          <w:color w:val="FF0000"/>
          <w:sz w:val="28"/>
          <w:szCs w:val="28"/>
        </w:rPr>
      </w:pPr>
      <w:r w:rsidRPr="007A2972">
        <w:rPr>
          <w:b/>
          <w:color w:val="FF0000"/>
          <w:sz w:val="28"/>
          <w:szCs w:val="28"/>
        </w:rPr>
        <w:t>100-летию со дня рождения</w:t>
      </w:r>
    </w:p>
    <w:p w:rsidR="00770612" w:rsidRDefault="00770612" w:rsidP="00A73F86">
      <w:pPr>
        <w:pStyle w:val="NoSpacing"/>
        <w:jc w:val="center"/>
        <w:rPr>
          <w:b/>
          <w:color w:val="FF0000"/>
          <w:sz w:val="28"/>
          <w:szCs w:val="28"/>
        </w:rPr>
      </w:pPr>
      <w:r w:rsidRPr="007A2972">
        <w:rPr>
          <w:b/>
          <w:color w:val="FF0000"/>
          <w:sz w:val="28"/>
          <w:szCs w:val="28"/>
        </w:rPr>
        <w:t>Героя Советского Союза В</w:t>
      </w:r>
      <w:r>
        <w:rPr>
          <w:b/>
          <w:color w:val="FF0000"/>
          <w:sz w:val="28"/>
          <w:szCs w:val="28"/>
        </w:rPr>
        <w:t xml:space="preserve">ладимира </w:t>
      </w:r>
      <w:r w:rsidRPr="007A2972">
        <w:rPr>
          <w:b/>
          <w:color w:val="FF0000"/>
          <w:sz w:val="28"/>
          <w:szCs w:val="28"/>
        </w:rPr>
        <w:t>С</w:t>
      </w:r>
      <w:r>
        <w:rPr>
          <w:b/>
          <w:color w:val="FF0000"/>
          <w:sz w:val="28"/>
          <w:szCs w:val="28"/>
        </w:rPr>
        <w:t>тепановича</w:t>
      </w:r>
      <w:r w:rsidRPr="007A2972">
        <w:rPr>
          <w:b/>
          <w:color w:val="FF0000"/>
          <w:sz w:val="28"/>
          <w:szCs w:val="28"/>
        </w:rPr>
        <w:t xml:space="preserve"> Новикова </w:t>
      </w:r>
    </w:p>
    <w:p w:rsidR="00770612" w:rsidRPr="007A2972" w:rsidRDefault="00770612" w:rsidP="00A73F86">
      <w:pPr>
        <w:pStyle w:val="NoSpacing"/>
        <w:jc w:val="center"/>
        <w:rPr>
          <w:b/>
          <w:color w:val="FF0000"/>
          <w:sz w:val="28"/>
          <w:szCs w:val="28"/>
        </w:rPr>
      </w:pPr>
      <w:r w:rsidRPr="007A2972">
        <w:rPr>
          <w:b/>
          <w:color w:val="FF0000"/>
          <w:sz w:val="28"/>
          <w:szCs w:val="28"/>
        </w:rPr>
        <w:t>ПОСВЯЩАЕТСЯ.</w:t>
      </w:r>
    </w:p>
    <w:p w:rsidR="00770612" w:rsidRPr="007A2972" w:rsidRDefault="00770612" w:rsidP="00A30301">
      <w:pPr>
        <w:pStyle w:val="NoSpacing"/>
        <w:rPr>
          <w:b/>
          <w:sz w:val="44"/>
          <w:szCs w:val="44"/>
        </w:rPr>
      </w:pPr>
    </w:p>
    <w:p w:rsidR="00770612" w:rsidRPr="001518BA" w:rsidRDefault="00770612" w:rsidP="00A73F86">
      <w:pPr>
        <w:pStyle w:val="NoSpacing"/>
        <w:jc w:val="center"/>
        <w:rPr>
          <w:sz w:val="44"/>
          <w:szCs w:val="44"/>
        </w:rPr>
      </w:pPr>
      <w:r w:rsidRPr="001518BA">
        <w:rPr>
          <w:sz w:val="44"/>
          <w:szCs w:val="44"/>
        </w:rPr>
        <w:t>ОТ СТАЛИНГРАДА ДО БЕРЛИНА</w:t>
      </w:r>
    </w:p>
    <w:p w:rsidR="00770612" w:rsidRDefault="00770612" w:rsidP="00A30301">
      <w:pPr>
        <w:pStyle w:val="NoSpacing"/>
        <w:rPr>
          <w:sz w:val="32"/>
          <w:szCs w:val="32"/>
        </w:rPr>
      </w:pPr>
    </w:p>
    <w:p w:rsidR="00770612" w:rsidRDefault="00770612" w:rsidP="00A30301">
      <w:pPr>
        <w:pStyle w:val="NoSpacing"/>
        <w:rPr>
          <w:sz w:val="32"/>
          <w:szCs w:val="32"/>
        </w:rPr>
      </w:pPr>
    </w:p>
    <w:p w:rsidR="00770612" w:rsidRDefault="00770612" w:rsidP="00A30301">
      <w:pPr>
        <w:pStyle w:val="NoSpacing"/>
        <w:rPr>
          <w:sz w:val="32"/>
          <w:szCs w:val="32"/>
        </w:rPr>
      </w:pPr>
    </w:p>
    <w:p w:rsidR="00770612" w:rsidRDefault="00770612" w:rsidP="00A30301">
      <w:pPr>
        <w:pStyle w:val="NoSpacing"/>
        <w:rPr>
          <w:sz w:val="32"/>
          <w:szCs w:val="32"/>
        </w:rPr>
      </w:pPr>
    </w:p>
    <w:p w:rsidR="00770612" w:rsidRDefault="00770612" w:rsidP="00A30301">
      <w:pPr>
        <w:pStyle w:val="NoSpacing"/>
        <w:rPr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.3pt;width:225pt;height:308pt;z-index:-251660288;visibility:visible" wrapcoords="-72 0 -72 21547 21600 21547 21600 0 -72 0">
            <v:imagedata r:id="rId5" o:title=""/>
            <w10:wrap type="tight"/>
          </v:shape>
        </w:pict>
      </w:r>
    </w:p>
    <w:p w:rsidR="00770612" w:rsidRPr="00A73F86" w:rsidRDefault="00770612" w:rsidP="00A73F86">
      <w:pPr>
        <w:jc w:val="both"/>
        <w:rPr>
          <w:sz w:val="26"/>
        </w:rPr>
      </w:pPr>
      <w:r w:rsidRPr="00A73F86">
        <w:t xml:space="preserve">          </w:t>
      </w:r>
      <w:r w:rsidRPr="00A73F86">
        <w:rPr>
          <w:sz w:val="26"/>
        </w:rPr>
        <w:t xml:space="preserve">Новиков Владимир Степанович родился 8 июля 1922 года в городе Астрахани.  Отец, Степан Степанович Новиков, работал агентом по мучному делу, рабочим. Умер </w:t>
      </w:r>
      <w:r>
        <w:rPr>
          <w:sz w:val="26"/>
        </w:rPr>
        <w:t xml:space="preserve">рано, </w:t>
      </w:r>
      <w:r w:rsidRPr="00A73F86">
        <w:rPr>
          <w:sz w:val="26"/>
        </w:rPr>
        <w:t>в 1935 году. Мат</w:t>
      </w:r>
      <w:r>
        <w:rPr>
          <w:sz w:val="26"/>
        </w:rPr>
        <w:t>ери довелось поднимать</w:t>
      </w:r>
      <w:r w:rsidRPr="00A73F86">
        <w:rPr>
          <w:sz w:val="26"/>
        </w:rPr>
        <w:t xml:space="preserve"> </w:t>
      </w:r>
      <w:r>
        <w:rPr>
          <w:sz w:val="26"/>
        </w:rPr>
        <w:t xml:space="preserve">многодетную семью. </w:t>
      </w:r>
      <w:r w:rsidRPr="00A73F86">
        <w:rPr>
          <w:sz w:val="26"/>
        </w:rPr>
        <w:t xml:space="preserve"> </w:t>
      </w:r>
    </w:p>
    <w:p w:rsidR="00770612" w:rsidRPr="00A73F86" w:rsidRDefault="00770612" w:rsidP="00A73F86">
      <w:pPr>
        <w:jc w:val="both"/>
        <w:rPr>
          <w:sz w:val="26"/>
        </w:rPr>
      </w:pPr>
      <w:r w:rsidRPr="00A73F86">
        <w:rPr>
          <w:sz w:val="26"/>
        </w:rPr>
        <w:t xml:space="preserve">          </w:t>
      </w:r>
      <w:r>
        <w:rPr>
          <w:sz w:val="26"/>
        </w:rPr>
        <w:t xml:space="preserve">В те годы строгий родительский подход, само общество занималось воспитанием достойного советского человека. </w:t>
      </w:r>
      <w:r w:rsidRPr="00A73F86">
        <w:rPr>
          <w:sz w:val="26"/>
        </w:rPr>
        <w:t>Мн</w:t>
      </w:r>
      <w:r>
        <w:rPr>
          <w:sz w:val="26"/>
        </w:rPr>
        <w:t>огие молодые люди</w:t>
      </w:r>
      <w:r w:rsidRPr="00A73F86">
        <w:rPr>
          <w:sz w:val="26"/>
        </w:rPr>
        <w:t xml:space="preserve"> занимались в аэроклуб</w:t>
      </w:r>
      <w:r>
        <w:rPr>
          <w:sz w:val="26"/>
        </w:rPr>
        <w:t>ах</w:t>
      </w:r>
      <w:r w:rsidRPr="00A73F86">
        <w:rPr>
          <w:sz w:val="26"/>
        </w:rPr>
        <w:t>. Мечтала тогда молодежь стать летчиками, такими, как летчик, спасавший челюскинцев, Герой Советского Союза Михаил Васильевич Водопьянов. Тогда, в 1934 году, астраханские мальчишки заворожено слушали рассказ летчика Водопьянова, прибывшего  на пароходе «Казань» в их город.</w:t>
      </w:r>
    </w:p>
    <w:p w:rsidR="00770612" w:rsidRPr="00A73F86" w:rsidRDefault="00770612" w:rsidP="00A73F86">
      <w:pPr>
        <w:jc w:val="both"/>
        <w:rPr>
          <w:sz w:val="26"/>
        </w:rPr>
      </w:pPr>
      <w:r w:rsidRPr="00A73F86">
        <w:rPr>
          <w:sz w:val="26"/>
        </w:rPr>
        <w:t xml:space="preserve">           </w:t>
      </w:r>
      <w:r>
        <w:rPr>
          <w:sz w:val="26"/>
        </w:rPr>
        <w:t>В</w:t>
      </w:r>
      <w:r w:rsidRPr="00A73F86">
        <w:rPr>
          <w:sz w:val="26"/>
        </w:rPr>
        <w:t xml:space="preserve"> 1938 году </w:t>
      </w:r>
      <w:r>
        <w:rPr>
          <w:sz w:val="26"/>
        </w:rPr>
        <w:t xml:space="preserve">Владимир Новиков поступил учиться </w:t>
      </w:r>
      <w:r w:rsidRPr="00A73F86">
        <w:rPr>
          <w:sz w:val="26"/>
        </w:rPr>
        <w:t>в  индустриально – механическую школу фабрично – заводского ученичества (ФЗУ № 3) Волго-Каспийского Госрыбтреста г. Астрахань (с 1939 года ФЗУ № 6), которая была создана в 1924 году.  Получив профессию токаря, стал работать на заводе имени «10 лет Октября» по специальности.  О</w:t>
      </w:r>
      <w:r>
        <w:rPr>
          <w:sz w:val="26"/>
        </w:rPr>
        <w:t>дновременно учился на Рабфаке. В</w:t>
      </w:r>
      <w:r w:rsidRPr="00A73F86">
        <w:rPr>
          <w:sz w:val="26"/>
        </w:rPr>
        <w:t xml:space="preserve">ступил в комсомол. До войны </w:t>
      </w:r>
      <w:r>
        <w:rPr>
          <w:sz w:val="26"/>
        </w:rPr>
        <w:t>успел по</w:t>
      </w:r>
      <w:r w:rsidRPr="00A73F86">
        <w:rPr>
          <w:sz w:val="26"/>
        </w:rPr>
        <w:t>работа</w:t>
      </w:r>
      <w:r>
        <w:rPr>
          <w:sz w:val="26"/>
        </w:rPr>
        <w:t>ть</w:t>
      </w:r>
      <w:r w:rsidRPr="00A73F86">
        <w:rPr>
          <w:sz w:val="26"/>
        </w:rPr>
        <w:t xml:space="preserve"> токарем в Реммастерских «Волготреста» в своем родном городе.</w:t>
      </w:r>
    </w:p>
    <w:p w:rsidR="00770612" w:rsidRPr="00A73F86" w:rsidRDefault="00770612" w:rsidP="00A73F86">
      <w:pPr>
        <w:jc w:val="both"/>
        <w:rPr>
          <w:sz w:val="26"/>
        </w:rPr>
      </w:pPr>
      <w:r w:rsidRPr="00A73F86">
        <w:rPr>
          <w:sz w:val="26"/>
        </w:rPr>
        <w:t xml:space="preserve">            </w:t>
      </w:r>
      <w:r>
        <w:rPr>
          <w:sz w:val="26"/>
        </w:rPr>
        <w:t>1941 год.</w:t>
      </w:r>
      <w:r w:rsidRPr="00A73F86">
        <w:rPr>
          <w:sz w:val="26"/>
        </w:rPr>
        <w:t xml:space="preserve"> </w:t>
      </w:r>
      <w:r>
        <w:rPr>
          <w:sz w:val="26"/>
        </w:rPr>
        <w:t>Грянула в</w:t>
      </w:r>
      <w:r w:rsidRPr="00A73F86">
        <w:rPr>
          <w:sz w:val="26"/>
        </w:rPr>
        <w:t xml:space="preserve">ойна.  На второй день Великой Отечественной войны, 23 июня, </w:t>
      </w:r>
      <w:r>
        <w:rPr>
          <w:sz w:val="26"/>
        </w:rPr>
        <w:t xml:space="preserve">в </w:t>
      </w:r>
      <w:r w:rsidRPr="00A73F86">
        <w:rPr>
          <w:sz w:val="26"/>
        </w:rPr>
        <w:t>Сталинск</w:t>
      </w:r>
      <w:r>
        <w:rPr>
          <w:sz w:val="26"/>
        </w:rPr>
        <w:t>ом</w:t>
      </w:r>
      <w:r w:rsidRPr="00A73F86">
        <w:rPr>
          <w:sz w:val="26"/>
        </w:rPr>
        <w:t xml:space="preserve"> военкомат</w:t>
      </w:r>
      <w:r>
        <w:rPr>
          <w:sz w:val="26"/>
        </w:rPr>
        <w:t>е</w:t>
      </w:r>
      <w:r w:rsidRPr="00A73F86">
        <w:rPr>
          <w:sz w:val="26"/>
        </w:rPr>
        <w:t xml:space="preserve"> города Астрахани </w:t>
      </w:r>
      <w:r>
        <w:rPr>
          <w:sz w:val="26"/>
        </w:rPr>
        <w:t xml:space="preserve">Владимир </w:t>
      </w:r>
      <w:r w:rsidRPr="00A73F86">
        <w:rPr>
          <w:sz w:val="26"/>
        </w:rPr>
        <w:t>Новиков</w:t>
      </w:r>
      <w:r>
        <w:rPr>
          <w:sz w:val="26"/>
        </w:rPr>
        <w:t xml:space="preserve"> получил</w:t>
      </w:r>
      <w:r w:rsidRPr="00A73F86">
        <w:rPr>
          <w:sz w:val="26"/>
        </w:rPr>
        <w:t xml:space="preserve"> </w:t>
      </w:r>
      <w:r>
        <w:rPr>
          <w:sz w:val="26"/>
        </w:rPr>
        <w:t>н</w:t>
      </w:r>
      <w:r w:rsidRPr="00A73F86">
        <w:rPr>
          <w:sz w:val="26"/>
        </w:rPr>
        <w:t>аправление в Винницкое пехотное училище, где</w:t>
      </w:r>
      <w:r>
        <w:rPr>
          <w:sz w:val="26"/>
        </w:rPr>
        <w:t xml:space="preserve">, будучи уже </w:t>
      </w:r>
      <w:r w:rsidRPr="00A73F86">
        <w:rPr>
          <w:sz w:val="26"/>
        </w:rPr>
        <w:t>курсант</w:t>
      </w:r>
      <w:r>
        <w:rPr>
          <w:sz w:val="26"/>
        </w:rPr>
        <w:t>ом, 10 августа принял</w:t>
      </w:r>
      <w:r w:rsidRPr="00A73F86">
        <w:rPr>
          <w:sz w:val="26"/>
        </w:rPr>
        <w:t xml:space="preserve"> воинскую присягу. </w:t>
      </w:r>
    </w:p>
    <w:p w:rsidR="00770612" w:rsidRPr="00A73F86" w:rsidRDefault="00770612" w:rsidP="00A73F86">
      <w:pPr>
        <w:jc w:val="both"/>
        <w:rPr>
          <w:b/>
          <w:sz w:val="26"/>
        </w:rPr>
      </w:pPr>
      <w:r w:rsidRPr="00A73F86">
        <w:t xml:space="preserve">          </w:t>
      </w:r>
      <w:r w:rsidRPr="00A73F86">
        <w:rPr>
          <w:b/>
          <w:sz w:val="26"/>
        </w:rPr>
        <w:t>«Я, гражданин Союза Советских Социалистических Республик, вступая в ряды Рабоче-крестьянской Красной Армии, принимаю присягу и торжественно клянусь быть честным, храбрым, дисциплинированным, бдительным бойцом, строго хранить военную и государственную тайну, беспрекословно выполнять все воинские уставы и приказы командиров и начальников.</w:t>
      </w:r>
    </w:p>
    <w:p w:rsidR="00770612" w:rsidRPr="00A73F86" w:rsidRDefault="00770612" w:rsidP="00A73F86">
      <w:pPr>
        <w:jc w:val="both"/>
        <w:rPr>
          <w:b/>
          <w:sz w:val="26"/>
        </w:rPr>
      </w:pPr>
      <w:r w:rsidRPr="00A73F86">
        <w:rPr>
          <w:b/>
          <w:sz w:val="26"/>
        </w:rPr>
        <w:t xml:space="preserve">          Я клянусь добросовестно изучать военное дело, всемерно беречь военное и народное имущество и до последнего дыхания быть преданным своему Народу, своей Советской Родине и Рабоче-крестьянскому Правительству.</w:t>
      </w:r>
    </w:p>
    <w:p w:rsidR="00770612" w:rsidRPr="00A73F86" w:rsidRDefault="00770612" w:rsidP="00A73F86">
      <w:pPr>
        <w:jc w:val="both"/>
        <w:rPr>
          <w:b/>
          <w:sz w:val="26"/>
        </w:rPr>
      </w:pPr>
      <w:r w:rsidRPr="00A73F86">
        <w:rPr>
          <w:b/>
          <w:sz w:val="26"/>
        </w:rPr>
        <w:t xml:space="preserve">          Я всегда готов по приказу Рабоче-крестьянского Правительства выступить на защиту моей Родины — Союза Советских Социалистических Республик и, как воин Рабоче-крестьянской Красной Армии, я клянусь защищать её мужественно, умело, с достоинством и честью, не щадя своей крови и самой жизни для достижения полной победы над врагами.</w:t>
      </w:r>
    </w:p>
    <w:p w:rsidR="00770612" w:rsidRPr="00A73F86" w:rsidRDefault="00770612" w:rsidP="00A73F86">
      <w:pPr>
        <w:jc w:val="both"/>
        <w:rPr>
          <w:b/>
          <w:sz w:val="26"/>
        </w:rPr>
      </w:pPr>
      <w:r w:rsidRPr="00A73F86">
        <w:rPr>
          <w:b/>
          <w:sz w:val="26"/>
        </w:rPr>
        <w:t xml:space="preserve">          Если же по злому умыслу я нарушу эту мою присягу, то пусть меня постигнет суровая кара советского закона, всеобщая ненависть и презрение трудящихся».</w:t>
      </w:r>
    </w:p>
    <w:p w:rsidR="00770612" w:rsidRPr="00A73F86" w:rsidRDefault="00770612" w:rsidP="00A73F86">
      <w:pPr>
        <w:jc w:val="both"/>
        <w:rPr>
          <w:sz w:val="26"/>
        </w:rPr>
      </w:pPr>
      <w:r w:rsidRPr="001518BA">
        <w:rPr>
          <w:sz w:val="28"/>
        </w:rPr>
        <w:t xml:space="preserve">  </w:t>
      </w:r>
      <w:r>
        <w:rPr>
          <w:sz w:val="28"/>
        </w:rPr>
        <w:t xml:space="preserve">          </w:t>
      </w:r>
      <w:r w:rsidRPr="00A73F86">
        <w:rPr>
          <w:sz w:val="26"/>
        </w:rPr>
        <w:t>Выпускник училища, лейтенант Новиков был верен этой воинской присяге все годы войны и службы в армии, выполняя приказы командиров и начальников.</w:t>
      </w:r>
    </w:p>
    <w:p w:rsidR="00770612" w:rsidRPr="00A73F86" w:rsidRDefault="00770612" w:rsidP="00A73F86">
      <w:pPr>
        <w:jc w:val="both"/>
        <w:rPr>
          <w:sz w:val="26"/>
        </w:rPr>
      </w:pPr>
      <w:r w:rsidRPr="00A73F86">
        <w:rPr>
          <w:sz w:val="26"/>
        </w:rPr>
        <w:t xml:space="preserve">            </w:t>
      </w:r>
      <w:r>
        <w:rPr>
          <w:sz w:val="26"/>
        </w:rPr>
        <w:t xml:space="preserve">В феврале 1942 года по </w:t>
      </w:r>
      <w:r w:rsidRPr="00A73F86">
        <w:rPr>
          <w:sz w:val="26"/>
        </w:rPr>
        <w:t>окончани</w:t>
      </w:r>
      <w:r>
        <w:rPr>
          <w:sz w:val="26"/>
        </w:rPr>
        <w:t>и</w:t>
      </w:r>
      <w:r w:rsidRPr="00A73F86">
        <w:rPr>
          <w:sz w:val="26"/>
        </w:rPr>
        <w:t xml:space="preserve"> училища, был направлен в город Сталинград, </w:t>
      </w:r>
      <w:r>
        <w:rPr>
          <w:sz w:val="26"/>
        </w:rPr>
        <w:t xml:space="preserve">на Высшие офицерские орденов Ленина и Октябрьской Революции, Краснознаменные курсы </w:t>
      </w:r>
      <w:r w:rsidRPr="00A73F86">
        <w:rPr>
          <w:sz w:val="26"/>
        </w:rPr>
        <w:t>«Выстрел»</w:t>
      </w:r>
      <w:r>
        <w:rPr>
          <w:sz w:val="26"/>
        </w:rPr>
        <w:t xml:space="preserve"> имени Маршала Советского Союза Б.М. Шапошникова.</w:t>
      </w:r>
      <w:r w:rsidRPr="00A73F86">
        <w:rPr>
          <w:sz w:val="26"/>
        </w:rPr>
        <w:t xml:space="preserve"> </w:t>
      </w:r>
    </w:p>
    <w:p w:rsidR="00770612" w:rsidRDefault="00770612" w:rsidP="000152B5">
      <w:pPr>
        <w:jc w:val="both"/>
        <w:rPr>
          <w:sz w:val="26"/>
        </w:rPr>
      </w:pPr>
      <w:r w:rsidRPr="00A73F86">
        <w:rPr>
          <w:sz w:val="26"/>
        </w:rPr>
        <w:t xml:space="preserve">          </w:t>
      </w:r>
      <w:r>
        <w:rPr>
          <w:sz w:val="26"/>
        </w:rPr>
        <w:t>С</w:t>
      </w:r>
      <w:r w:rsidRPr="00A73F86">
        <w:rPr>
          <w:sz w:val="26"/>
        </w:rPr>
        <w:t xml:space="preserve"> мая 1942 года </w:t>
      </w:r>
      <w:r>
        <w:rPr>
          <w:sz w:val="26"/>
        </w:rPr>
        <w:t xml:space="preserve">В.С. Новиков находится в действующей армии. 20 мая Владимир Степанович </w:t>
      </w:r>
      <w:r w:rsidRPr="00A73F86">
        <w:rPr>
          <w:sz w:val="26"/>
        </w:rPr>
        <w:t>был назначен заместителем командира минометной роты по строевой части отдельного учебного батальона 154</w:t>
      </w:r>
      <w:r>
        <w:rPr>
          <w:sz w:val="26"/>
        </w:rPr>
        <w:t>-й</w:t>
      </w:r>
      <w:r w:rsidRPr="00A73F86">
        <w:rPr>
          <w:sz w:val="26"/>
        </w:rPr>
        <w:t xml:space="preserve"> стрелковой ди</w:t>
      </w:r>
      <w:r>
        <w:rPr>
          <w:sz w:val="26"/>
        </w:rPr>
        <w:t>визии 5-й танковой а</w:t>
      </w:r>
      <w:r w:rsidRPr="00A73F86">
        <w:rPr>
          <w:sz w:val="26"/>
        </w:rPr>
        <w:t xml:space="preserve">рмии. Участвуя в боевых действиях на Западном фронте, под городом Брянском лейтенант  был </w:t>
      </w:r>
      <w:r>
        <w:rPr>
          <w:sz w:val="26"/>
        </w:rPr>
        <w:t xml:space="preserve">впервые </w:t>
      </w:r>
      <w:r w:rsidRPr="00A73F86">
        <w:rPr>
          <w:sz w:val="26"/>
        </w:rPr>
        <w:t>легко ранен. Принимал участие в боях под городом Козельском Калужск</w:t>
      </w:r>
      <w:r>
        <w:rPr>
          <w:sz w:val="26"/>
        </w:rPr>
        <w:t>ой</w:t>
      </w:r>
      <w:r w:rsidRPr="00A73F86">
        <w:rPr>
          <w:sz w:val="26"/>
        </w:rPr>
        <w:t xml:space="preserve"> област</w:t>
      </w:r>
      <w:r>
        <w:rPr>
          <w:sz w:val="26"/>
        </w:rPr>
        <w:t>и</w:t>
      </w:r>
      <w:r w:rsidRPr="00A73F86">
        <w:rPr>
          <w:sz w:val="26"/>
        </w:rPr>
        <w:t xml:space="preserve">. </w:t>
      </w:r>
    </w:p>
    <w:p w:rsidR="00770612" w:rsidRPr="00A73F86" w:rsidRDefault="00770612" w:rsidP="000152B5">
      <w:pPr>
        <w:ind w:firstLine="708"/>
        <w:jc w:val="both"/>
        <w:rPr>
          <w:sz w:val="26"/>
        </w:rPr>
      </w:pPr>
      <w:r w:rsidRPr="00A73F86">
        <w:rPr>
          <w:sz w:val="26"/>
        </w:rPr>
        <w:t xml:space="preserve">Старший лейтенант Владимир Новиков </w:t>
      </w:r>
      <w:r>
        <w:rPr>
          <w:sz w:val="26"/>
        </w:rPr>
        <w:t xml:space="preserve">самоотверженно </w:t>
      </w:r>
      <w:r w:rsidRPr="00A73F86">
        <w:rPr>
          <w:sz w:val="26"/>
        </w:rPr>
        <w:t>участвовал в обороне Сталинграда. 21 декабря 1942 года, за героические подвиги, командир батальона старший лейтенант Гусев представил лейтенанта 47</w:t>
      </w:r>
      <w:r>
        <w:rPr>
          <w:sz w:val="26"/>
        </w:rPr>
        <w:t>-й</w:t>
      </w:r>
      <w:r w:rsidRPr="00A73F86">
        <w:rPr>
          <w:sz w:val="26"/>
        </w:rPr>
        <w:t xml:space="preserve"> гвардейской стрелковой дивизии  Новикова, участника Сталинградской битвы  к медали «ЗА ОТВАГУ». </w:t>
      </w:r>
    </w:p>
    <w:p w:rsidR="00770612" w:rsidRPr="007A2972" w:rsidRDefault="00770612" w:rsidP="00A73F86">
      <w:pPr>
        <w:jc w:val="both"/>
        <w:rPr>
          <w:b/>
          <w:sz w:val="26"/>
        </w:rPr>
      </w:pPr>
      <w:r w:rsidRPr="00A73F86">
        <w:rPr>
          <w:sz w:val="26"/>
        </w:rPr>
        <w:t xml:space="preserve">            Из Наградного листа:</w:t>
      </w:r>
      <w:r w:rsidRPr="007A2972">
        <w:rPr>
          <w:b/>
          <w:i/>
          <w:sz w:val="26"/>
        </w:rPr>
        <w:t xml:space="preserve">  </w:t>
      </w:r>
      <w:r>
        <w:rPr>
          <w:b/>
          <w:i/>
          <w:sz w:val="26"/>
        </w:rPr>
        <w:t>«</w:t>
      </w:r>
      <w:r w:rsidRPr="007A2972">
        <w:rPr>
          <w:b/>
          <w:i/>
          <w:sz w:val="26"/>
        </w:rPr>
        <w:t xml:space="preserve">В боях за высоту 120.9 </w:t>
      </w:r>
      <w:r>
        <w:rPr>
          <w:b/>
          <w:i/>
          <w:sz w:val="26"/>
        </w:rPr>
        <w:t>(</w:t>
      </w:r>
      <w:r w:rsidRPr="007A2972">
        <w:rPr>
          <w:b/>
          <w:i/>
          <w:sz w:val="26"/>
        </w:rPr>
        <w:t>в р-не Чернышковск</w:t>
      </w:r>
      <w:r>
        <w:rPr>
          <w:b/>
          <w:i/>
          <w:sz w:val="26"/>
        </w:rPr>
        <w:t>ой)</w:t>
      </w:r>
      <w:r w:rsidRPr="007A2972">
        <w:rPr>
          <w:b/>
          <w:i/>
          <w:sz w:val="26"/>
        </w:rPr>
        <w:t>,  Новиков с группой товарищей оказа</w:t>
      </w:r>
      <w:r>
        <w:rPr>
          <w:b/>
          <w:i/>
          <w:sz w:val="26"/>
        </w:rPr>
        <w:t>вшись</w:t>
      </w:r>
      <w:r w:rsidRPr="007A2972">
        <w:rPr>
          <w:b/>
          <w:i/>
          <w:sz w:val="26"/>
        </w:rPr>
        <w:t xml:space="preserve"> в окружении превосходящих сил  автоматчиков, под сильным огнем противника вы</w:t>
      </w:r>
      <w:r>
        <w:rPr>
          <w:b/>
          <w:i/>
          <w:sz w:val="26"/>
        </w:rPr>
        <w:t>полнил приказ командира роты</w:t>
      </w:r>
      <w:r w:rsidRPr="007A2972">
        <w:rPr>
          <w:b/>
          <w:i/>
          <w:sz w:val="26"/>
        </w:rPr>
        <w:t xml:space="preserve"> </w:t>
      </w:r>
      <w:r>
        <w:rPr>
          <w:b/>
          <w:i/>
          <w:sz w:val="26"/>
        </w:rPr>
        <w:t xml:space="preserve">и, </w:t>
      </w:r>
      <w:r w:rsidRPr="007A2972">
        <w:rPr>
          <w:b/>
          <w:i/>
          <w:sz w:val="26"/>
        </w:rPr>
        <w:t>прорва</w:t>
      </w:r>
      <w:r>
        <w:rPr>
          <w:b/>
          <w:i/>
          <w:sz w:val="26"/>
        </w:rPr>
        <w:t>вшись</w:t>
      </w:r>
      <w:r w:rsidRPr="007A2972">
        <w:rPr>
          <w:b/>
          <w:i/>
          <w:sz w:val="26"/>
        </w:rPr>
        <w:t xml:space="preserve"> через вражеское кольцо</w:t>
      </w:r>
      <w:r>
        <w:rPr>
          <w:b/>
          <w:i/>
          <w:sz w:val="26"/>
        </w:rPr>
        <w:t>,</w:t>
      </w:r>
      <w:r w:rsidRPr="007A2972">
        <w:rPr>
          <w:b/>
          <w:i/>
          <w:sz w:val="26"/>
        </w:rPr>
        <w:t xml:space="preserve"> сообщил командованию о положении роты</w:t>
      </w:r>
      <w:r w:rsidRPr="007A2972">
        <w:rPr>
          <w:b/>
          <w:sz w:val="26"/>
        </w:rPr>
        <w:t>».</w:t>
      </w:r>
    </w:p>
    <w:p w:rsidR="00770612" w:rsidRPr="00A73F86" w:rsidRDefault="00770612" w:rsidP="00A73F86">
      <w:pPr>
        <w:jc w:val="both"/>
        <w:rPr>
          <w:sz w:val="26"/>
        </w:rPr>
      </w:pPr>
      <w:r w:rsidRPr="00A73F86">
        <w:rPr>
          <w:sz w:val="26"/>
        </w:rPr>
        <w:t xml:space="preserve">             </w:t>
      </w:r>
      <w:r>
        <w:rPr>
          <w:sz w:val="26"/>
        </w:rPr>
        <w:t>47-я гвардейская ст</w:t>
      </w:r>
      <w:r w:rsidRPr="00A73F86">
        <w:rPr>
          <w:sz w:val="26"/>
        </w:rPr>
        <w:t>релковая дивизия</w:t>
      </w:r>
      <w:r>
        <w:rPr>
          <w:sz w:val="26"/>
        </w:rPr>
        <w:t>, в которой служил Новиков,</w:t>
      </w:r>
      <w:r w:rsidRPr="00A73F86">
        <w:rPr>
          <w:sz w:val="26"/>
        </w:rPr>
        <w:t xml:space="preserve">  занимала оборону в районе Серафимовича</w:t>
      </w:r>
      <w:r>
        <w:rPr>
          <w:sz w:val="26"/>
        </w:rPr>
        <w:t>, когда у</w:t>
      </w:r>
      <w:r w:rsidRPr="00A73F86">
        <w:rPr>
          <w:sz w:val="26"/>
        </w:rPr>
        <w:t xml:space="preserve">тром 19 ноября 1942 года, после полуторачасовой артподготовки, </w:t>
      </w:r>
      <w:r>
        <w:rPr>
          <w:sz w:val="26"/>
        </w:rPr>
        <w:t>советские</w:t>
      </w:r>
      <w:r w:rsidRPr="00A73F86">
        <w:rPr>
          <w:sz w:val="26"/>
        </w:rPr>
        <w:t xml:space="preserve"> войска пошли в наступление по всему фронту. Оборона противника была взломана. Подразделения </w:t>
      </w:r>
      <w:r>
        <w:rPr>
          <w:sz w:val="26"/>
        </w:rPr>
        <w:t xml:space="preserve">успешно преследовали румынские войска, воевавшие на стороне фашистской Германии. </w:t>
      </w:r>
      <w:r w:rsidRPr="00A73F86">
        <w:rPr>
          <w:sz w:val="26"/>
        </w:rPr>
        <w:t>22 ноября была освобождена ст. Черныш</w:t>
      </w:r>
      <w:r>
        <w:rPr>
          <w:sz w:val="26"/>
        </w:rPr>
        <w:t>ковская</w:t>
      </w:r>
      <w:r w:rsidRPr="00A73F86">
        <w:rPr>
          <w:sz w:val="26"/>
        </w:rPr>
        <w:t>.</w:t>
      </w:r>
    </w:p>
    <w:p w:rsidR="00770612" w:rsidRPr="0009258C" w:rsidRDefault="00770612" w:rsidP="00A73F86">
      <w:pPr>
        <w:jc w:val="both"/>
        <w:rPr>
          <w:color w:val="000000"/>
          <w:sz w:val="26"/>
          <w:lang w:eastAsia="ru-RU"/>
        </w:rPr>
      </w:pPr>
      <w:r w:rsidRPr="00A73F86">
        <w:rPr>
          <w:rFonts w:ascii="Times New Roman" w:hAnsi="Times New Roman"/>
          <w:color w:val="000000"/>
          <w:sz w:val="26"/>
          <w:lang w:eastAsia="ru-RU"/>
        </w:rPr>
        <w:t xml:space="preserve">       </w:t>
      </w:r>
      <w:r w:rsidRPr="0009258C">
        <w:rPr>
          <w:color w:val="000000"/>
          <w:sz w:val="26"/>
          <w:lang w:eastAsia="ru-RU"/>
        </w:rPr>
        <w:t>В конце декабря 5</w:t>
      </w:r>
      <w:r>
        <w:rPr>
          <w:color w:val="000000"/>
          <w:sz w:val="26"/>
          <w:lang w:eastAsia="ru-RU"/>
        </w:rPr>
        <w:t>-я</w:t>
      </w:r>
      <w:r w:rsidRPr="0009258C">
        <w:rPr>
          <w:color w:val="000000"/>
          <w:sz w:val="26"/>
          <w:lang w:eastAsia="ru-RU"/>
        </w:rPr>
        <w:t xml:space="preserve"> танковая </w:t>
      </w:r>
      <w:r>
        <w:rPr>
          <w:color w:val="000000"/>
          <w:sz w:val="26"/>
          <w:lang w:eastAsia="ru-RU"/>
        </w:rPr>
        <w:t>а</w:t>
      </w:r>
      <w:r w:rsidRPr="0009258C">
        <w:rPr>
          <w:color w:val="000000"/>
          <w:sz w:val="26"/>
          <w:lang w:eastAsia="ru-RU"/>
        </w:rPr>
        <w:t>рмия, в составе которой воевала 47</w:t>
      </w:r>
      <w:r>
        <w:rPr>
          <w:color w:val="000000"/>
          <w:sz w:val="26"/>
          <w:lang w:eastAsia="ru-RU"/>
        </w:rPr>
        <w:t>-я</w:t>
      </w:r>
      <w:r w:rsidRPr="0009258C">
        <w:rPr>
          <w:color w:val="000000"/>
          <w:sz w:val="26"/>
          <w:lang w:eastAsia="ru-RU"/>
        </w:rPr>
        <w:t xml:space="preserve"> дивизия,  переходит в общее наступление. Немецкие войска в условиях поражения на Среднем Дону и в районе Котельниково стали отводить свои войска. Взломав оборону противника, дивизия овладела Арканцевым, и, преследуя отходящего врага, заняла Верх. Кольцев. К исходу 16 января дивизия вышла к реке Быстрая. Не задерживаясь на этом рубеже, немецкие войска отошли за реку Северный Донец. К исходу 18 января дивизия вышла к Краснодонской, готовясь к форсированию Донца. Первые попытки форсирования были неудачными. Натолкнувшись на сильный огонь и понеся потери, дивизия заняла оборону по берегу реки у Краснодонской. Дивизия освобождала ряд областей: Ростовскую, Донецкую, Харьковскую и Волынскую. </w:t>
      </w:r>
    </w:p>
    <w:p w:rsidR="00770612" w:rsidRPr="0009258C" w:rsidRDefault="00770612" w:rsidP="00A73F86">
      <w:pPr>
        <w:jc w:val="both"/>
        <w:rPr>
          <w:color w:val="000000"/>
          <w:sz w:val="26"/>
          <w:lang w:eastAsia="ru-RU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-18pt;margin-top:44pt;width:190.7pt;height:282.5pt;z-index:-251663360;visibility:visible" wrapcoords="-85 0 -85 21543 21600 21543 21600 0 -85 0">
            <v:imagedata r:id="rId6" o:title=""/>
            <w10:wrap type="tight"/>
          </v:shape>
        </w:pict>
      </w:r>
      <w:r w:rsidRPr="0009258C">
        <w:rPr>
          <w:color w:val="000000"/>
          <w:sz w:val="26"/>
          <w:lang w:eastAsia="ru-RU"/>
        </w:rPr>
        <w:t xml:space="preserve">          С 23 марта 1943 по 15 декабря 1943 года старший лейтенант Новиков командовал минометной ротой, с которой с боями дошел до Днепра. </w:t>
      </w:r>
    </w:p>
    <w:p w:rsidR="00770612" w:rsidRDefault="00770612" w:rsidP="00A73F86">
      <w:pPr>
        <w:jc w:val="both"/>
        <w:rPr>
          <w:sz w:val="26"/>
          <w:lang w:eastAsia="ru-RU"/>
        </w:rPr>
      </w:pPr>
      <w:r w:rsidRPr="0009258C">
        <w:rPr>
          <w:sz w:val="26"/>
          <w:lang w:eastAsia="ru-RU"/>
        </w:rPr>
        <w:t xml:space="preserve">          Дивизия под командованием генерал – лейтенанта Федора Афанасьевича ОСТАШЕНКО (на фото) своими решительными действиями нанесла сильное поражение противнику в районе Лисинский, где фашисты оставили на поле боя свыше тысячи убитыми, большое количество техники. В феврале 1943 года  дивизия в районе Северный Донец вновь прорывает оборону противника и отбрасывает его до реки Миус. За два месяца боев дивизия освобождает свыше 250 населенных пунктов. За это время уничтожено свыше 10 тыс. немецких солдат и офицеров, взято в плен </w:t>
      </w:r>
      <w:r w:rsidRPr="00A73F86">
        <w:rPr>
          <w:sz w:val="26"/>
          <w:lang w:eastAsia="ru-RU"/>
        </w:rPr>
        <w:t xml:space="preserve">517 человек. </w:t>
      </w:r>
    </w:p>
    <w:p w:rsidR="00770612" w:rsidRDefault="00770612" w:rsidP="0009258C">
      <w:pPr>
        <w:jc w:val="both"/>
        <w:rPr>
          <w:sz w:val="26"/>
          <w:szCs w:val="24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9pt;margin-top:115.25pt;width:143.9pt;height:202.25pt;z-index:-251662336;visibility:visible" wrapcoords="-103 0 -103 21527 21600 21527 21600 0 -103 0">
            <v:imagedata r:id="rId7" o:title=""/>
            <w10:wrap type="tight"/>
          </v:shape>
        </w:pict>
      </w:r>
      <w:r>
        <w:rPr>
          <w:lang w:eastAsia="ru-RU"/>
        </w:rPr>
        <w:t xml:space="preserve">          </w:t>
      </w:r>
      <w:r w:rsidRPr="001518BA">
        <w:rPr>
          <w:lang w:eastAsia="ru-RU"/>
        </w:rPr>
        <w:t xml:space="preserve"> </w:t>
      </w:r>
      <w:r w:rsidRPr="00A73F86">
        <w:rPr>
          <w:sz w:val="26"/>
          <w:lang w:eastAsia="ru-RU"/>
        </w:rPr>
        <w:t>47</w:t>
      </w:r>
      <w:r>
        <w:rPr>
          <w:sz w:val="26"/>
          <w:lang w:eastAsia="ru-RU"/>
        </w:rPr>
        <w:t>-я</w:t>
      </w:r>
      <w:r w:rsidRPr="00A73F86">
        <w:rPr>
          <w:sz w:val="26"/>
          <w:lang w:eastAsia="ru-RU"/>
        </w:rPr>
        <w:t xml:space="preserve"> гвардейская стрелковая </w:t>
      </w:r>
      <w:r w:rsidRPr="00A73F86">
        <w:rPr>
          <w:sz w:val="26"/>
        </w:rPr>
        <w:t>дивизия</w:t>
      </w:r>
      <w:r w:rsidRPr="00A73F86">
        <w:rPr>
          <w:sz w:val="26"/>
          <w:lang w:eastAsia="ru-RU"/>
        </w:rPr>
        <w:t xml:space="preserve"> принимала участие в Донбасской операции и освобождала город Лозовая Харьковской области. </w:t>
      </w:r>
      <w:r w:rsidRPr="00A73F86">
        <w:rPr>
          <w:sz w:val="26"/>
        </w:rPr>
        <w:t xml:space="preserve">На подступах к г. Лозовая у хутора Михайловка противник сосредоточенным огнем встретил </w:t>
      </w:r>
      <w:r w:rsidRPr="00A73F86">
        <w:rPr>
          <w:sz w:val="26"/>
          <w:szCs w:val="24"/>
        </w:rPr>
        <w:t>наступление 137</w:t>
      </w:r>
      <w:r>
        <w:rPr>
          <w:sz w:val="26"/>
          <w:szCs w:val="24"/>
        </w:rPr>
        <w:t>-го</w:t>
      </w:r>
      <w:r w:rsidRPr="00A73F86">
        <w:rPr>
          <w:sz w:val="26"/>
          <w:szCs w:val="24"/>
        </w:rPr>
        <w:t xml:space="preserve"> стрелкового полка. В</w:t>
      </w:r>
      <w:r w:rsidRPr="00A73F86">
        <w:rPr>
          <w:sz w:val="26"/>
          <w:szCs w:val="24"/>
          <w:lang w:eastAsia="ru-RU"/>
        </w:rPr>
        <w:t xml:space="preserve"> результате хорошо организованной атаки, наши подразделения прорвали оборону противника и перешли в наступление. Успешно форсировали реку Днепр в районе хутора Войсковое. </w:t>
      </w:r>
    </w:p>
    <w:p w:rsidR="00770612" w:rsidRPr="00A73F86" w:rsidRDefault="00770612" w:rsidP="00A73F86">
      <w:pPr>
        <w:jc w:val="both"/>
        <w:rPr>
          <w:sz w:val="26"/>
          <w:szCs w:val="24"/>
          <w:lang w:eastAsia="ru-RU"/>
        </w:rPr>
      </w:pPr>
    </w:p>
    <w:p w:rsidR="00770612" w:rsidRDefault="00770612" w:rsidP="00D60D5A">
      <w:pPr>
        <w:jc w:val="both"/>
        <w:rPr>
          <w:sz w:val="24"/>
          <w:szCs w:val="24"/>
          <w:lang w:eastAsia="ru-RU"/>
        </w:rPr>
      </w:pPr>
    </w:p>
    <w:p w:rsidR="00770612" w:rsidRDefault="00770612" w:rsidP="00A73F86">
      <w:pPr>
        <w:jc w:val="both"/>
        <w:rPr>
          <w:sz w:val="26"/>
          <w:lang w:eastAsia="ru-RU"/>
        </w:rPr>
      </w:pPr>
      <w:r w:rsidRPr="00B2415A">
        <w:rPr>
          <w:sz w:val="26"/>
          <w:lang w:eastAsia="ru-RU"/>
        </w:rPr>
        <w:t xml:space="preserve">        7 декабря 1943 года командиру миномётной роты Владимиру Новикову  был вручен боевой орден  «Красная Звезда».</w:t>
      </w:r>
    </w:p>
    <w:p w:rsidR="00770612" w:rsidRPr="00B2415A" w:rsidRDefault="00770612" w:rsidP="00A73F86">
      <w:pPr>
        <w:jc w:val="both"/>
        <w:rPr>
          <w:sz w:val="26"/>
          <w:lang w:eastAsia="ru-RU"/>
        </w:rPr>
      </w:pPr>
    </w:p>
    <w:p w:rsidR="00770612" w:rsidRDefault="00770612" w:rsidP="001518BA">
      <w:pPr>
        <w:shd w:val="clear" w:color="auto" w:fill="EEFFEE"/>
        <w:spacing w:before="36" w:after="36" w:line="360" w:lineRule="auto"/>
        <w:ind w:left="36" w:right="36" w:firstLine="2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0612" w:rsidRDefault="00770612" w:rsidP="001518BA">
      <w:pPr>
        <w:shd w:val="clear" w:color="auto" w:fill="EEFFEE"/>
        <w:spacing w:before="36" w:after="36" w:line="360" w:lineRule="auto"/>
        <w:ind w:left="36" w:right="36" w:firstLine="2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0612" w:rsidRDefault="00770612" w:rsidP="000152B5">
      <w:pPr>
        <w:shd w:val="clear" w:color="auto" w:fill="EEFFEE"/>
        <w:spacing w:before="36" w:after="36" w:line="360" w:lineRule="auto"/>
        <w:ind w:left="36" w:right="36" w:firstLine="24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left:0;text-align:left;margin-left:0;margin-top:11.75pt;width:277pt;height:387pt;z-index:-251659264;visibility:visible" wrapcoords="-59 0 -59 21558 21600 21558 21600 0 -59 0">
            <v:imagedata r:id="rId8" o:title=""/>
            <w10:wrap type="tight"/>
          </v:shape>
        </w:pict>
      </w:r>
    </w:p>
    <w:p w:rsidR="00770612" w:rsidRPr="001518BA" w:rsidRDefault="00770612" w:rsidP="00B2415A">
      <w:pPr>
        <w:shd w:val="clear" w:color="auto" w:fill="EEFFEE"/>
        <w:spacing w:before="36" w:after="36" w:line="360" w:lineRule="auto"/>
        <w:ind w:left="36" w:right="36" w:hanging="3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0612" w:rsidRDefault="00770612" w:rsidP="001518BA">
      <w:pPr>
        <w:shd w:val="clear" w:color="auto" w:fill="EEFFEE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0612" w:rsidRDefault="00770612" w:rsidP="0009258C">
      <w:pPr>
        <w:shd w:val="clear" w:color="auto" w:fill="EEFFEE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0612" w:rsidRDefault="00770612" w:rsidP="001518BA">
      <w:pPr>
        <w:shd w:val="clear" w:color="auto" w:fill="EEFFEE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0612" w:rsidRDefault="00770612" w:rsidP="001518BA">
      <w:pPr>
        <w:shd w:val="clear" w:color="auto" w:fill="EEFFEE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0612" w:rsidRPr="001518BA" w:rsidRDefault="00770612" w:rsidP="001518BA">
      <w:pPr>
        <w:shd w:val="clear" w:color="auto" w:fill="EEFFEE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0612" w:rsidRPr="001518BA" w:rsidRDefault="00770612" w:rsidP="001518BA">
      <w:pPr>
        <w:shd w:val="clear" w:color="auto" w:fill="EEFFEE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70612" w:rsidRDefault="00770612" w:rsidP="00CE3C5A">
      <w:pPr>
        <w:jc w:val="both"/>
        <w:rPr>
          <w:lang w:eastAsia="ru-RU"/>
        </w:rPr>
      </w:pPr>
      <w:r w:rsidRPr="00CE3C5A">
        <w:rPr>
          <w:lang w:eastAsia="ru-RU"/>
        </w:rPr>
        <w:t xml:space="preserve">        </w:t>
      </w:r>
    </w:p>
    <w:p w:rsidR="00770612" w:rsidRDefault="00770612" w:rsidP="00CE3C5A">
      <w:pPr>
        <w:jc w:val="both"/>
        <w:rPr>
          <w:lang w:eastAsia="ru-RU"/>
        </w:rPr>
      </w:pPr>
    </w:p>
    <w:p w:rsidR="00770612" w:rsidRDefault="00770612" w:rsidP="00CE3C5A">
      <w:pPr>
        <w:jc w:val="both"/>
        <w:rPr>
          <w:lang w:eastAsia="ru-RU"/>
        </w:rPr>
      </w:pPr>
    </w:p>
    <w:p w:rsidR="00770612" w:rsidRDefault="00770612" w:rsidP="00CE3C5A">
      <w:pPr>
        <w:jc w:val="both"/>
        <w:rPr>
          <w:lang w:eastAsia="ru-RU"/>
        </w:rPr>
      </w:pPr>
    </w:p>
    <w:p w:rsidR="00770612" w:rsidRDefault="00770612" w:rsidP="00CE3C5A">
      <w:pPr>
        <w:jc w:val="both"/>
        <w:rPr>
          <w:lang w:eastAsia="ru-RU"/>
        </w:rPr>
      </w:pPr>
    </w:p>
    <w:p w:rsidR="00770612" w:rsidRDefault="00770612" w:rsidP="00CE3C5A">
      <w:pPr>
        <w:jc w:val="both"/>
        <w:rPr>
          <w:lang w:eastAsia="ru-RU"/>
        </w:rPr>
      </w:pPr>
    </w:p>
    <w:p w:rsidR="00770612" w:rsidRDefault="00770612" w:rsidP="00CE3C5A">
      <w:pPr>
        <w:jc w:val="both"/>
        <w:rPr>
          <w:lang w:eastAsia="ru-RU"/>
        </w:rPr>
      </w:pPr>
    </w:p>
    <w:p w:rsidR="00770612" w:rsidRDefault="00770612" w:rsidP="00CE3C5A">
      <w:pPr>
        <w:jc w:val="both"/>
        <w:rPr>
          <w:lang w:eastAsia="ru-RU"/>
        </w:rPr>
      </w:pPr>
    </w:p>
    <w:p w:rsidR="00770612" w:rsidRPr="00B2415A" w:rsidRDefault="00770612" w:rsidP="00CE3C5A">
      <w:pPr>
        <w:jc w:val="both"/>
        <w:rPr>
          <w:sz w:val="26"/>
          <w:lang w:eastAsia="ru-RU"/>
        </w:rPr>
      </w:pPr>
      <w:r>
        <w:rPr>
          <w:lang w:eastAsia="ru-RU"/>
        </w:rPr>
        <w:t xml:space="preserve">     </w:t>
      </w:r>
      <w:r w:rsidRPr="00CE3C5A">
        <w:rPr>
          <w:lang w:eastAsia="ru-RU"/>
        </w:rPr>
        <w:t xml:space="preserve">      </w:t>
      </w:r>
      <w:r w:rsidRPr="00B2415A">
        <w:rPr>
          <w:sz w:val="26"/>
          <w:lang w:eastAsia="ru-RU"/>
        </w:rPr>
        <w:t>С 15 декабря 1943 года по 4 мая 1944 года ст</w:t>
      </w:r>
      <w:r>
        <w:rPr>
          <w:sz w:val="26"/>
          <w:lang w:eastAsia="ru-RU"/>
        </w:rPr>
        <w:t>арший</w:t>
      </w:r>
      <w:r w:rsidRPr="00B2415A">
        <w:rPr>
          <w:sz w:val="26"/>
          <w:lang w:eastAsia="ru-RU"/>
        </w:rPr>
        <w:t xml:space="preserve"> лейтенант Новиков назначается заместителем командира батальона 137</w:t>
      </w:r>
      <w:r>
        <w:rPr>
          <w:sz w:val="26"/>
          <w:lang w:eastAsia="ru-RU"/>
        </w:rPr>
        <w:t>-го</w:t>
      </w:r>
      <w:r w:rsidRPr="00B2415A">
        <w:rPr>
          <w:sz w:val="26"/>
          <w:lang w:eastAsia="ru-RU"/>
        </w:rPr>
        <w:t xml:space="preserve"> гвардейского стрелкового полка 47</w:t>
      </w:r>
      <w:r>
        <w:rPr>
          <w:sz w:val="26"/>
          <w:lang w:eastAsia="ru-RU"/>
        </w:rPr>
        <w:t>-й</w:t>
      </w:r>
      <w:r w:rsidRPr="00B2415A">
        <w:rPr>
          <w:sz w:val="26"/>
          <w:lang w:eastAsia="ru-RU"/>
        </w:rPr>
        <w:t xml:space="preserve"> гв</w:t>
      </w:r>
      <w:r>
        <w:rPr>
          <w:sz w:val="26"/>
          <w:lang w:eastAsia="ru-RU"/>
        </w:rPr>
        <w:t>ардейской</w:t>
      </w:r>
      <w:r w:rsidRPr="00B2415A">
        <w:rPr>
          <w:sz w:val="26"/>
          <w:lang w:eastAsia="ru-RU"/>
        </w:rPr>
        <w:t xml:space="preserve"> стрелковой дивизии, 8</w:t>
      </w:r>
      <w:r>
        <w:rPr>
          <w:sz w:val="26"/>
          <w:lang w:eastAsia="ru-RU"/>
        </w:rPr>
        <w:t>-й</w:t>
      </w:r>
      <w:r w:rsidRPr="00B2415A">
        <w:rPr>
          <w:sz w:val="26"/>
          <w:lang w:eastAsia="ru-RU"/>
        </w:rPr>
        <w:t xml:space="preserve"> гв</w:t>
      </w:r>
      <w:r>
        <w:rPr>
          <w:sz w:val="26"/>
          <w:lang w:eastAsia="ru-RU"/>
        </w:rPr>
        <w:t>ардейской</w:t>
      </w:r>
      <w:r w:rsidRPr="00B2415A">
        <w:rPr>
          <w:sz w:val="26"/>
          <w:lang w:eastAsia="ru-RU"/>
        </w:rPr>
        <w:t xml:space="preserve"> </w:t>
      </w:r>
      <w:r>
        <w:rPr>
          <w:sz w:val="26"/>
          <w:lang w:eastAsia="ru-RU"/>
        </w:rPr>
        <w:t>а</w:t>
      </w:r>
      <w:r w:rsidRPr="00B2415A">
        <w:rPr>
          <w:sz w:val="26"/>
          <w:lang w:eastAsia="ru-RU"/>
        </w:rPr>
        <w:t>рмии 3</w:t>
      </w:r>
      <w:r>
        <w:rPr>
          <w:sz w:val="26"/>
          <w:lang w:eastAsia="ru-RU"/>
        </w:rPr>
        <w:t>-го</w:t>
      </w:r>
      <w:r w:rsidRPr="00B2415A">
        <w:rPr>
          <w:sz w:val="26"/>
          <w:lang w:eastAsia="ru-RU"/>
        </w:rPr>
        <w:t xml:space="preserve"> Украинского фронта. </w: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  <w:lang w:eastAsia="ru-RU"/>
        </w:rPr>
      </w:pP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  <w:lang w:eastAsia="ru-RU"/>
        </w:rPr>
      </w:pPr>
      <w:r w:rsidRPr="008A4C17">
        <w:rPr>
          <w:noProof/>
          <w:sz w:val="28"/>
          <w:szCs w:val="28"/>
          <w:lang w:eastAsia="ru-RU"/>
        </w:rPr>
        <w:pict>
          <v:shape id="_x0000_i1025" type="#_x0000_t75" style="width:418.5pt;height:318pt;visibility:visible">
            <v:imagedata r:id="rId9" o:title=""/>
          </v:shape>
        </w:pict>
      </w:r>
    </w:p>
    <w:p w:rsidR="00770612" w:rsidRDefault="00770612" w:rsidP="001518BA">
      <w:pPr>
        <w:pStyle w:val="NoSpacing"/>
        <w:spacing w:line="360" w:lineRule="auto"/>
        <w:jc w:val="both"/>
        <w:rPr>
          <w:sz w:val="28"/>
          <w:szCs w:val="28"/>
          <w:lang w:eastAsia="ru-RU"/>
        </w:rPr>
      </w:pPr>
      <w:r w:rsidRPr="001518BA">
        <w:rPr>
          <w:sz w:val="28"/>
          <w:szCs w:val="28"/>
          <w:lang w:eastAsia="ru-RU"/>
        </w:rPr>
        <w:t xml:space="preserve">                                         Дальше. На ЗАПАД.</w: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  <w:lang w:eastAsia="ru-RU"/>
        </w:rPr>
      </w:pPr>
    </w:p>
    <w:p w:rsidR="00770612" w:rsidRPr="00B2415A" w:rsidRDefault="00770612" w:rsidP="00B2415A">
      <w:pPr>
        <w:jc w:val="both"/>
        <w:rPr>
          <w:sz w:val="26"/>
          <w:lang w:eastAsia="ru-RU"/>
        </w:rPr>
      </w:pPr>
      <w:r w:rsidRPr="001518BA">
        <w:rPr>
          <w:sz w:val="28"/>
          <w:lang w:eastAsia="ru-RU"/>
        </w:rPr>
        <w:t xml:space="preserve">  </w:t>
      </w:r>
      <w:r>
        <w:rPr>
          <w:sz w:val="28"/>
          <w:lang w:eastAsia="ru-RU"/>
        </w:rPr>
        <w:t xml:space="preserve">          </w:t>
      </w:r>
      <w:r w:rsidRPr="00B2415A">
        <w:rPr>
          <w:sz w:val="26"/>
          <w:lang w:eastAsia="ru-RU"/>
        </w:rPr>
        <w:t xml:space="preserve">Занимаясь поиском документов и материалов о Герое Советского Союза Новикове Владимире Степановиче, мне удалось  ознакомиться с его Личным делом, которое хранится в Камышинском военкомате. Вот она, характеристика, написанная  2 января 1944 года командиром полка, гвардии подполковником Власенко Иваном Афанасьевичем (на фото) на заместителя по строевой части командира стрелкового батальона ст. лейтенанта Новикова. </w: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0" type="#_x0000_t75" style="position:absolute;left:0;text-align:left;margin-left:-9pt;margin-top:6.1pt;width:140.8pt;height:193.7pt;z-index:-251661312;visibility:visible" wrapcoords="-115 0 -115 21516 21600 21516 21600 0 -115 0">
            <v:imagedata r:id="rId10" o:title=""/>
            <w10:wrap type="tight"/>
          </v:shape>
        </w:pict>
      </w:r>
      <w:r w:rsidRPr="001518BA">
        <w:rPr>
          <w:sz w:val="28"/>
          <w:szCs w:val="28"/>
          <w:lang w:eastAsia="ru-RU"/>
        </w:rPr>
        <w:t xml:space="preserve">   </w:t>
      </w:r>
    </w:p>
    <w:p w:rsidR="00770612" w:rsidRPr="0009258C" w:rsidRDefault="00770612" w:rsidP="001518BA">
      <w:pPr>
        <w:pStyle w:val="NoSpacing"/>
        <w:spacing w:line="360" w:lineRule="auto"/>
        <w:jc w:val="both"/>
        <w:rPr>
          <w:b/>
          <w:i/>
          <w:sz w:val="26"/>
          <w:szCs w:val="28"/>
          <w:lang w:eastAsia="ru-RU"/>
        </w:rPr>
      </w:pPr>
      <w:r w:rsidRPr="00B2415A">
        <w:rPr>
          <w:sz w:val="26"/>
          <w:szCs w:val="28"/>
          <w:lang w:eastAsia="ru-RU"/>
        </w:rPr>
        <w:t xml:space="preserve">            </w:t>
      </w:r>
      <w:r w:rsidRPr="0009258C">
        <w:rPr>
          <w:b/>
          <w:sz w:val="26"/>
          <w:szCs w:val="28"/>
          <w:lang w:eastAsia="ru-RU"/>
        </w:rPr>
        <w:t>«</w:t>
      </w:r>
      <w:r w:rsidRPr="0009258C">
        <w:rPr>
          <w:b/>
          <w:i/>
          <w:sz w:val="26"/>
          <w:szCs w:val="28"/>
          <w:lang w:eastAsia="ru-RU"/>
        </w:rPr>
        <w:t>За короткое время прохождения службы в 137</w:t>
      </w:r>
      <w:r>
        <w:rPr>
          <w:b/>
          <w:i/>
          <w:sz w:val="26"/>
          <w:szCs w:val="28"/>
          <w:lang w:eastAsia="ru-RU"/>
        </w:rPr>
        <w:t>-м</w:t>
      </w:r>
      <w:r w:rsidRPr="0009258C">
        <w:rPr>
          <w:b/>
          <w:i/>
          <w:sz w:val="26"/>
          <w:szCs w:val="28"/>
          <w:lang w:eastAsia="ru-RU"/>
        </w:rPr>
        <w:t xml:space="preserve"> гвардейском стрелковом полку в должности зам</w:t>
      </w:r>
      <w:r>
        <w:rPr>
          <w:b/>
          <w:i/>
          <w:sz w:val="26"/>
          <w:szCs w:val="28"/>
          <w:lang w:eastAsia="ru-RU"/>
        </w:rPr>
        <w:t>естителя</w:t>
      </w:r>
      <w:r w:rsidRPr="0009258C">
        <w:rPr>
          <w:b/>
          <w:i/>
          <w:sz w:val="26"/>
          <w:szCs w:val="28"/>
          <w:lang w:eastAsia="ru-RU"/>
        </w:rPr>
        <w:t xml:space="preserve"> по строевой части командира стрелкового батальона тов. Новиков отличился, как энергичный, инициативный, боевой командир, хорошо знающий свое дело. В наступательном бою в районе д. Софиевка Никопольского района Днепропетровской области т</w:t>
      </w:r>
      <w:r>
        <w:rPr>
          <w:b/>
          <w:i/>
          <w:sz w:val="26"/>
          <w:szCs w:val="28"/>
          <w:lang w:eastAsia="ru-RU"/>
        </w:rPr>
        <w:t>ов</w:t>
      </w:r>
      <w:r w:rsidRPr="0009258C">
        <w:rPr>
          <w:b/>
          <w:i/>
          <w:sz w:val="26"/>
          <w:szCs w:val="28"/>
          <w:lang w:eastAsia="ru-RU"/>
        </w:rPr>
        <w:t>. Новиков умело руководил боем подчиненных подразделений, вдохновляя бойцам силу и чувство непреклонности примерами личной храбрости и стойкости…</w:t>
      </w:r>
    </w:p>
    <w:p w:rsidR="00770612" w:rsidRPr="0009258C" w:rsidRDefault="00770612" w:rsidP="001518BA">
      <w:pPr>
        <w:pStyle w:val="NoSpacing"/>
        <w:spacing w:line="360" w:lineRule="auto"/>
        <w:jc w:val="both"/>
        <w:rPr>
          <w:b/>
          <w:i/>
          <w:sz w:val="26"/>
          <w:szCs w:val="28"/>
          <w:lang w:eastAsia="ru-RU"/>
        </w:rPr>
      </w:pPr>
      <w:r w:rsidRPr="0009258C">
        <w:rPr>
          <w:b/>
          <w:i/>
          <w:sz w:val="26"/>
          <w:szCs w:val="28"/>
          <w:lang w:eastAsia="ru-RU"/>
        </w:rPr>
        <w:t xml:space="preserve">  …Когда вышел из строя по ранению командир батальона Воложаенко, тов.</w:t>
      </w:r>
      <w:r w:rsidRPr="0009258C">
        <w:rPr>
          <w:b/>
          <w:i/>
          <w:sz w:val="28"/>
          <w:szCs w:val="28"/>
          <w:lang w:eastAsia="ru-RU"/>
        </w:rPr>
        <w:t xml:space="preserve"> </w:t>
      </w:r>
      <w:r w:rsidRPr="0009258C">
        <w:rPr>
          <w:b/>
          <w:i/>
          <w:sz w:val="26"/>
          <w:szCs w:val="28"/>
          <w:lang w:eastAsia="ru-RU"/>
        </w:rPr>
        <w:t>Новиков принял на себя командование батальоном и в бою 10.01.44 г. в районе выс.110.1 стремительной атакой батальон тов. Новикова прорвал укрепленный район противника и преследовал отступающего противника».</w:t>
      </w: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  <w:lang w:eastAsia="ru-RU"/>
        </w:rPr>
      </w:pPr>
      <w:r w:rsidRPr="00B2415A">
        <w:rPr>
          <w:sz w:val="26"/>
          <w:szCs w:val="28"/>
          <w:lang w:eastAsia="ru-RU"/>
        </w:rPr>
        <w:t xml:space="preserve">            13 января 1944 года комбат Новиков был вновь ранен. </w:t>
      </w:r>
    </w:p>
    <w:p w:rsidR="00770612" w:rsidRPr="00B2415A" w:rsidRDefault="00770612" w:rsidP="001518BA">
      <w:pPr>
        <w:pStyle w:val="NoSpacing"/>
        <w:spacing w:line="360" w:lineRule="auto"/>
        <w:jc w:val="both"/>
        <w:rPr>
          <w:sz w:val="26"/>
          <w:szCs w:val="28"/>
          <w:lang w:eastAsia="ru-RU"/>
        </w:rPr>
      </w:pPr>
      <w:r>
        <w:rPr>
          <w:noProof/>
          <w:lang w:eastAsia="ru-RU"/>
        </w:rPr>
        <w:pict>
          <v:shape id="_x0000_s1031" type="#_x0000_t75" style="position:absolute;left:0;text-align:left;margin-left:-8.15pt;margin-top:13.35pt;width:176.15pt;height:225.95pt;z-index:-251658240;visibility:visible" wrapcoords="-92 0 -92 21528 21600 21528 21600 0 -92 0">
            <v:imagedata r:id="rId11" o:title=""/>
            <w10:wrap type="tight"/>
          </v:shape>
        </w:pict>
      </w:r>
      <w:r w:rsidRPr="00B2415A">
        <w:rPr>
          <w:sz w:val="26"/>
          <w:szCs w:val="28"/>
          <w:lang w:eastAsia="ru-RU"/>
        </w:rPr>
        <w:t xml:space="preserve"> </w:t>
      </w:r>
    </w:p>
    <w:p w:rsidR="00770612" w:rsidRPr="00B2415A" w:rsidRDefault="00770612" w:rsidP="001518BA">
      <w:pPr>
        <w:pStyle w:val="NoSpacing"/>
        <w:spacing w:line="360" w:lineRule="auto"/>
        <w:jc w:val="both"/>
        <w:rPr>
          <w:color w:val="000000"/>
          <w:sz w:val="26"/>
          <w:szCs w:val="28"/>
        </w:rPr>
      </w:pPr>
      <w:r>
        <w:rPr>
          <w:sz w:val="28"/>
          <w:szCs w:val="28"/>
          <w:lang w:eastAsia="ru-RU"/>
        </w:rPr>
        <w:t xml:space="preserve">           </w:t>
      </w:r>
      <w:r w:rsidRPr="001518BA">
        <w:rPr>
          <w:color w:val="000000"/>
          <w:sz w:val="28"/>
          <w:szCs w:val="28"/>
        </w:rPr>
        <w:t> </w:t>
      </w:r>
      <w:r w:rsidRPr="00AD7124">
        <w:rPr>
          <w:rStyle w:val="Strong"/>
          <w:b w:val="0"/>
          <w:color w:val="000000"/>
          <w:sz w:val="26"/>
          <w:szCs w:val="28"/>
        </w:rPr>
        <w:t>47-я гвардейская стрелковая дивизия</w:t>
      </w:r>
      <w:r w:rsidRPr="00B2415A">
        <w:rPr>
          <w:rStyle w:val="Strong"/>
          <w:color w:val="000000"/>
          <w:sz w:val="26"/>
          <w:szCs w:val="28"/>
        </w:rPr>
        <w:t xml:space="preserve"> </w:t>
      </w:r>
      <w:r w:rsidRPr="00B2415A">
        <w:rPr>
          <w:color w:val="000000"/>
          <w:sz w:val="26"/>
          <w:szCs w:val="28"/>
        </w:rPr>
        <w:t> (8-я гв</w:t>
      </w:r>
      <w:r>
        <w:rPr>
          <w:color w:val="000000"/>
          <w:sz w:val="26"/>
          <w:szCs w:val="28"/>
        </w:rPr>
        <w:t>ардейская а</w:t>
      </w:r>
      <w:r w:rsidRPr="00B2415A">
        <w:rPr>
          <w:color w:val="000000"/>
          <w:sz w:val="26"/>
          <w:szCs w:val="28"/>
        </w:rPr>
        <w:t>рмия, 1-й Белорусский фронт, командир гвардии генерал-майор Шугаев Василий Минаевич (на фото) проявила высокое боевое мастерство  и  мужество в ходе Люблин-Брестской наступательной опера</w:t>
      </w:r>
      <w:r w:rsidRPr="00B2415A">
        <w:rPr>
          <w:color w:val="000000"/>
          <w:sz w:val="26"/>
          <w:szCs w:val="28"/>
        </w:rPr>
        <w:softHyphen/>
        <w:t>ции.  18.7.</w:t>
      </w:r>
      <w:r>
        <w:rPr>
          <w:color w:val="000000"/>
          <w:sz w:val="26"/>
          <w:szCs w:val="28"/>
        </w:rPr>
        <w:t>19</w:t>
      </w:r>
      <w:r w:rsidRPr="00B2415A">
        <w:rPr>
          <w:color w:val="000000"/>
          <w:sz w:val="26"/>
          <w:szCs w:val="28"/>
        </w:rPr>
        <w:t xml:space="preserve">44 </w:t>
      </w:r>
      <w:r>
        <w:rPr>
          <w:color w:val="000000"/>
          <w:sz w:val="26"/>
          <w:szCs w:val="28"/>
        </w:rPr>
        <w:t xml:space="preserve">года </w:t>
      </w:r>
      <w:r w:rsidRPr="00B2415A">
        <w:rPr>
          <w:color w:val="000000"/>
          <w:sz w:val="26"/>
          <w:szCs w:val="28"/>
        </w:rPr>
        <w:t>дивизия успешно прорвала укрепленную оборону противника западнее г. Ковель. На следующий день  с ходу форсировала Западный  Буг. В последних числах июля дивизия, форсировав Вислу, захватила плацдарм в районе г. Магнушев  (Польша).</w:t>
      </w:r>
    </w:p>
    <w:p w:rsidR="00770612" w:rsidRPr="00B2415A" w:rsidRDefault="00770612" w:rsidP="001518BA">
      <w:pPr>
        <w:pStyle w:val="NoSpacing"/>
        <w:spacing w:line="360" w:lineRule="auto"/>
        <w:jc w:val="both"/>
        <w:rPr>
          <w:color w:val="000000"/>
          <w:sz w:val="26"/>
          <w:szCs w:val="28"/>
        </w:rPr>
      </w:pPr>
      <w:r w:rsidRPr="00B2415A">
        <w:rPr>
          <w:color w:val="000000"/>
          <w:sz w:val="26"/>
          <w:szCs w:val="28"/>
        </w:rPr>
        <w:t xml:space="preserve">            И вновь заместитель командира батальона 137</w:t>
      </w:r>
      <w:r>
        <w:rPr>
          <w:color w:val="000000"/>
          <w:sz w:val="26"/>
          <w:szCs w:val="28"/>
        </w:rPr>
        <w:t>-й</w:t>
      </w:r>
      <w:r w:rsidRPr="00B2415A">
        <w:rPr>
          <w:color w:val="000000"/>
          <w:sz w:val="26"/>
          <w:szCs w:val="28"/>
        </w:rPr>
        <w:t xml:space="preserve"> гвардейской дивизии ст</w:t>
      </w:r>
      <w:r>
        <w:rPr>
          <w:color w:val="000000"/>
          <w:sz w:val="26"/>
          <w:szCs w:val="28"/>
        </w:rPr>
        <w:t>арший</w:t>
      </w:r>
      <w:r w:rsidRPr="00B2415A">
        <w:rPr>
          <w:color w:val="000000"/>
          <w:sz w:val="26"/>
          <w:szCs w:val="28"/>
        </w:rPr>
        <w:t xml:space="preserve"> лейтенант Новиков был награжден боевым орденом «Красное Знамя»</w:t>
      </w:r>
      <w:r>
        <w:rPr>
          <w:color w:val="000000"/>
          <w:sz w:val="26"/>
          <w:szCs w:val="28"/>
        </w:rPr>
        <w:t>.</w:t>
      </w:r>
    </w:p>
    <w:p w:rsidR="00770612" w:rsidRPr="00B70700" w:rsidRDefault="00770612" w:rsidP="00B2415A">
      <w:pPr>
        <w:jc w:val="both"/>
        <w:rPr>
          <w:b/>
          <w:i/>
          <w:sz w:val="26"/>
        </w:rPr>
      </w:pPr>
      <w:r w:rsidRPr="00B2415A">
        <w:t xml:space="preserve">           </w:t>
      </w:r>
      <w:r w:rsidRPr="00B2415A">
        <w:rPr>
          <w:sz w:val="26"/>
        </w:rPr>
        <w:t xml:space="preserve">Из Наградного листа: </w:t>
      </w:r>
      <w:r w:rsidRPr="00B70700">
        <w:rPr>
          <w:b/>
          <w:i/>
          <w:sz w:val="26"/>
        </w:rPr>
        <w:t>«В ходе прорыва оборонительной линии противника западнее г. Коваль и преследования</w:t>
      </w:r>
      <w:r>
        <w:rPr>
          <w:b/>
          <w:i/>
          <w:sz w:val="26"/>
        </w:rPr>
        <w:t>,</w:t>
      </w:r>
      <w:r w:rsidRPr="00B70700">
        <w:rPr>
          <w:b/>
          <w:i/>
          <w:sz w:val="26"/>
        </w:rPr>
        <w:t xml:space="preserve"> гвардии старший лейтенант Новиков, являясь заместителем командира стрелкового батальона, проявил себя умелым и находчивым командиром, бесстрашным и мужественным офицером.</w:t>
      </w:r>
    </w:p>
    <w:p w:rsidR="00770612" w:rsidRPr="00B70700" w:rsidRDefault="00770612" w:rsidP="00B2415A">
      <w:pPr>
        <w:jc w:val="both"/>
        <w:rPr>
          <w:b/>
          <w:i/>
          <w:sz w:val="26"/>
        </w:rPr>
      </w:pPr>
      <w:r w:rsidRPr="00B70700">
        <w:rPr>
          <w:b/>
          <w:i/>
          <w:sz w:val="26"/>
        </w:rPr>
        <w:t xml:space="preserve">            Выполняя приказ командования полка и своего командира, своевременно подготовил личный состав к прорыву оборонительной линии.</w:t>
      </w:r>
    </w:p>
    <w:p w:rsidR="00770612" w:rsidRPr="00B70700" w:rsidRDefault="00770612" w:rsidP="00B2415A">
      <w:pPr>
        <w:jc w:val="both"/>
        <w:rPr>
          <w:b/>
          <w:i/>
          <w:sz w:val="26"/>
        </w:rPr>
      </w:pPr>
      <w:r w:rsidRPr="00B70700">
        <w:rPr>
          <w:b/>
          <w:i/>
          <w:sz w:val="26"/>
        </w:rPr>
        <w:t xml:space="preserve">            Своей личной храбростью и примером повел личный состав батальона на штурм укрепленных линий противника, сам первый ворвался в траншеи противника и в рукопашной схватке уничтожил одного немецкого офицера и 2-х солдат.</w:t>
      </w:r>
    </w:p>
    <w:p w:rsidR="00770612" w:rsidRPr="00B70700" w:rsidRDefault="00770612" w:rsidP="00B70700">
      <w:pPr>
        <w:jc w:val="both"/>
        <w:rPr>
          <w:b/>
          <w:i/>
          <w:sz w:val="26"/>
        </w:rPr>
      </w:pPr>
      <w:r w:rsidRPr="00B70700">
        <w:rPr>
          <w:b/>
          <w:i/>
          <w:sz w:val="26"/>
        </w:rPr>
        <w:t xml:space="preserve">            Противник не выдержал стремительного натиска и в беспорядке отступил. Тов. Новиков, находясь в боевых порядках, стремительно преследовал</w:t>
      </w:r>
      <w:r w:rsidRPr="00B70700">
        <w:rPr>
          <w:i/>
          <w:sz w:val="26"/>
        </w:rPr>
        <w:t xml:space="preserve"> </w:t>
      </w:r>
      <w:r w:rsidRPr="00B70700">
        <w:rPr>
          <w:b/>
          <w:i/>
          <w:sz w:val="26"/>
        </w:rPr>
        <w:t xml:space="preserve">отступающего противника, нанося ему тяжелые потери. </w:t>
      </w:r>
    </w:p>
    <w:p w:rsidR="00770612" w:rsidRPr="00B70700" w:rsidRDefault="00770612" w:rsidP="00B70700">
      <w:pPr>
        <w:ind w:firstLine="708"/>
        <w:jc w:val="both"/>
        <w:rPr>
          <w:b/>
          <w:i/>
          <w:sz w:val="26"/>
        </w:rPr>
      </w:pPr>
      <w:r w:rsidRPr="00B70700">
        <w:rPr>
          <w:b/>
          <w:i/>
          <w:sz w:val="26"/>
        </w:rPr>
        <w:t>В бою за г. Л</w:t>
      </w:r>
      <w:r>
        <w:rPr>
          <w:b/>
          <w:i/>
          <w:sz w:val="26"/>
        </w:rPr>
        <w:t>юбомль</w:t>
      </w:r>
      <w:r w:rsidRPr="00B70700">
        <w:rPr>
          <w:b/>
          <w:i/>
          <w:sz w:val="26"/>
        </w:rPr>
        <w:t xml:space="preserve"> тов. Новиков со своим подразделением первым ворвался в город и завязал уличные бои, в ходе которых показал себя инициативным, бесстрашным командиром, умеющим управлять боем в сложной обстановке.</w:t>
      </w:r>
    </w:p>
    <w:p w:rsidR="00770612" w:rsidRPr="00B70700" w:rsidRDefault="00770612" w:rsidP="001518BA">
      <w:pPr>
        <w:pStyle w:val="NoSpacing"/>
        <w:spacing w:line="360" w:lineRule="auto"/>
        <w:jc w:val="both"/>
        <w:rPr>
          <w:b/>
          <w:color w:val="000000"/>
          <w:sz w:val="26"/>
          <w:szCs w:val="28"/>
        </w:rPr>
      </w:pPr>
      <w:r w:rsidRPr="00B70700">
        <w:rPr>
          <w:b/>
          <w:i/>
          <w:color w:val="000000"/>
          <w:sz w:val="26"/>
          <w:szCs w:val="28"/>
        </w:rPr>
        <w:t xml:space="preserve">            При форсировании реки З</w:t>
      </w:r>
      <w:r>
        <w:rPr>
          <w:b/>
          <w:i/>
          <w:color w:val="000000"/>
          <w:sz w:val="26"/>
          <w:szCs w:val="28"/>
        </w:rPr>
        <w:t>ападный</w:t>
      </w:r>
      <w:r w:rsidRPr="00B70700">
        <w:rPr>
          <w:b/>
          <w:i/>
          <w:color w:val="000000"/>
          <w:sz w:val="26"/>
          <w:szCs w:val="28"/>
        </w:rPr>
        <w:t xml:space="preserve"> Б</w:t>
      </w:r>
      <w:r>
        <w:rPr>
          <w:b/>
          <w:i/>
          <w:color w:val="000000"/>
          <w:sz w:val="26"/>
          <w:szCs w:val="28"/>
        </w:rPr>
        <w:t>уг</w:t>
      </w:r>
      <w:r w:rsidRPr="00B70700">
        <w:rPr>
          <w:b/>
          <w:i/>
          <w:color w:val="000000"/>
          <w:sz w:val="26"/>
          <w:szCs w:val="28"/>
        </w:rPr>
        <w:t xml:space="preserve"> тов. Новиков умело организовал переправу, в результате чего батальон в течении 15 минут был переправлен на левый берег и в полной готовности вступил в бой с противником по расширению плацдарма на западном берегу реки</w:t>
      </w:r>
      <w:r w:rsidRPr="00B70700">
        <w:rPr>
          <w:b/>
          <w:color w:val="000000"/>
          <w:sz w:val="26"/>
          <w:szCs w:val="28"/>
        </w:rPr>
        <w:t>».</w:t>
      </w:r>
    </w:p>
    <w:p w:rsidR="00770612" w:rsidRDefault="00770612" w:rsidP="001518BA">
      <w:pPr>
        <w:pStyle w:val="NoSpacing"/>
        <w:spacing w:line="360" w:lineRule="auto"/>
        <w:jc w:val="both"/>
        <w:rPr>
          <w:color w:val="000000"/>
          <w:sz w:val="26"/>
          <w:szCs w:val="28"/>
        </w:rPr>
      </w:pPr>
      <w:r w:rsidRPr="001518B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</w:t>
      </w:r>
      <w:r w:rsidRPr="001518BA">
        <w:rPr>
          <w:color w:val="000000"/>
          <w:sz w:val="28"/>
          <w:szCs w:val="28"/>
        </w:rPr>
        <w:t xml:space="preserve"> </w:t>
      </w:r>
      <w:r w:rsidRPr="00B70700">
        <w:rPr>
          <w:color w:val="000000"/>
          <w:sz w:val="26"/>
          <w:szCs w:val="28"/>
        </w:rPr>
        <w:t>137</w:t>
      </w:r>
      <w:r>
        <w:rPr>
          <w:color w:val="000000"/>
          <w:sz w:val="26"/>
          <w:szCs w:val="28"/>
        </w:rPr>
        <w:t>-й</w:t>
      </w:r>
      <w:r w:rsidRPr="00B70700">
        <w:rPr>
          <w:color w:val="000000"/>
          <w:sz w:val="26"/>
          <w:szCs w:val="28"/>
        </w:rPr>
        <w:t xml:space="preserve"> стрелковый полк первым форсировал реку Западный Буг. Когда противник предпринял контратаки, командир дивизии гвардии полковник Шугаев Василий Минаевич  личным примером мужества и отваги, воодушевляя бойцов и командиров, лично повел дивизию в атаку на противника, который стал отступать до р. Висла. Было уничтожено около 2000 солдат и офицеров противника. Командир дивизии был представлен к званию Героя Советского Союза.</w:t>
      </w:r>
    </w:p>
    <w:p w:rsidR="00770612" w:rsidRPr="00B70700" w:rsidRDefault="00770612" w:rsidP="001518BA">
      <w:pPr>
        <w:pStyle w:val="NoSpacing"/>
        <w:spacing w:line="360" w:lineRule="auto"/>
        <w:jc w:val="both"/>
        <w:rPr>
          <w:color w:val="000000"/>
          <w:sz w:val="26"/>
          <w:szCs w:val="28"/>
        </w:rPr>
      </w:pPr>
    </w:p>
    <w:p w:rsidR="00770612" w:rsidRPr="001518BA" w:rsidRDefault="00770612" w:rsidP="001518BA">
      <w:pPr>
        <w:pStyle w:val="NoSpacing"/>
        <w:spacing w:line="360" w:lineRule="auto"/>
        <w:jc w:val="both"/>
        <w:rPr>
          <w:color w:val="000000"/>
          <w:sz w:val="28"/>
          <w:szCs w:val="28"/>
        </w:rPr>
      </w:pPr>
      <w:r w:rsidRPr="008A4C17">
        <w:rPr>
          <w:noProof/>
          <w:color w:val="000000"/>
          <w:sz w:val="26"/>
          <w:szCs w:val="28"/>
          <w:lang w:eastAsia="ru-RU"/>
        </w:rPr>
        <w:pict>
          <v:shape id="_x0000_i1026" type="#_x0000_t75" style="width:468pt;height:334.5pt;visibility:visible">
            <v:imagedata r:id="rId12" o:title=""/>
          </v:shape>
        </w:pic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color w:val="000000"/>
          <w:sz w:val="28"/>
          <w:szCs w:val="28"/>
        </w:rPr>
      </w:pPr>
    </w:p>
    <w:p w:rsidR="00770612" w:rsidRPr="00B70700" w:rsidRDefault="00770612" w:rsidP="001518BA">
      <w:pPr>
        <w:pStyle w:val="NoSpacing"/>
        <w:spacing w:line="360" w:lineRule="auto"/>
        <w:jc w:val="both"/>
        <w:rPr>
          <w:color w:val="000000"/>
          <w:sz w:val="26"/>
          <w:szCs w:val="28"/>
        </w:rPr>
      </w:pPr>
      <w:r w:rsidRPr="00B70700">
        <w:rPr>
          <w:color w:val="000000"/>
          <w:sz w:val="26"/>
          <w:szCs w:val="28"/>
        </w:rPr>
        <w:t xml:space="preserve">            </w:t>
      </w:r>
      <w:r>
        <w:rPr>
          <w:color w:val="000000"/>
          <w:sz w:val="26"/>
          <w:szCs w:val="28"/>
        </w:rPr>
        <w:t>В</w:t>
      </w:r>
      <w:r w:rsidRPr="00B70700">
        <w:rPr>
          <w:color w:val="000000"/>
          <w:sz w:val="26"/>
          <w:szCs w:val="28"/>
        </w:rPr>
        <w:t xml:space="preserve"> боях за город Главочув (Польша) гвардии </w:t>
      </w:r>
      <w:r>
        <w:rPr>
          <w:color w:val="000000"/>
          <w:sz w:val="26"/>
          <w:szCs w:val="28"/>
        </w:rPr>
        <w:t xml:space="preserve">старший </w:t>
      </w:r>
      <w:r w:rsidRPr="00B70700">
        <w:rPr>
          <w:color w:val="000000"/>
          <w:sz w:val="26"/>
          <w:szCs w:val="28"/>
        </w:rPr>
        <w:t>лейтенант Новиков получил третье легкое ранение. В составе 1</w:t>
      </w:r>
      <w:r>
        <w:rPr>
          <w:color w:val="000000"/>
          <w:sz w:val="26"/>
          <w:szCs w:val="28"/>
        </w:rPr>
        <w:t>-го</w:t>
      </w:r>
      <w:r w:rsidRPr="00B70700">
        <w:rPr>
          <w:color w:val="000000"/>
          <w:sz w:val="26"/>
          <w:szCs w:val="28"/>
        </w:rPr>
        <w:t xml:space="preserve"> Белорусского фронта шли с боями дальше на Запад.</w:t>
      </w:r>
    </w:p>
    <w:p w:rsidR="00770612" w:rsidRPr="00B70700" w:rsidRDefault="00770612" w:rsidP="001518BA">
      <w:pPr>
        <w:pStyle w:val="NoSpacing"/>
        <w:spacing w:line="360" w:lineRule="auto"/>
        <w:jc w:val="both"/>
        <w:rPr>
          <w:color w:val="000000"/>
          <w:sz w:val="26"/>
          <w:szCs w:val="28"/>
        </w:rPr>
      </w:pPr>
      <w:r w:rsidRPr="00B70700">
        <w:rPr>
          <w:color w:val="000000"/>
          <w:sz w:val="26"/>
          <w:szCs w:val="28"/>
        </w:rPr>
        <w:t xml:space="preserve">            В ноябре капитана Новикова утвердили командиром батальона. Ему было всего 22 года. Он уже был членом партии</w:t>
      </w:r>
      <w:r>
        <w:rPr>
          <w:color w:val="000000"/>
          <w:sz w:val="26"/>
          <w:szCs w:val="28"/>
        </w:rPr>
        <w:t xml:space="preserve"> (вступил в 1943 году)</w:t>
      </w:r>
      <w:r w:rsidRPr="00B70700">
        <w:rPr>
          <w:color w:val="000000"/>
          <w:sz w:val="26"/>
          <w:szCs w:val="28"/>
        </w:rPr>
        <w:t xml:space="preserve">. </w:t>
      </w:r>
    </w:p>
    <w:p w:rsidR="00770612" w:rsidRPr="00B70700" w:rsidRDefault="00770612" w:rsidP="001518BA">
      <w:pPr>
        <w:shd w:val="clear" w:color="auto" w:fill="EEFFEE"/>
        <w:spacing w:after="0" w:line="360" w:lineRule="auto"/>
        <w:jc w:val="both"/>
        <w:rPr>
          <w:color w:val="000000"/>
          <w:sz w:val="26"/>
          <w:szCs w:val="28"/>
          <w:lang w:eastAsia="ru-RU"/>
        </w:rPr>
      </w:pPr>
      <w:r w:rsidRPr="00B70700">
        <w:rPr>
          <w:color w:val="000000"/>
          <w:sz w:val="26"/>
          <w:szCs w:val="28"/>
          <w:lang w:eastAsia="ru-RU"/>
        </w:rPr>
        <w:t xml:space="preserve">          За бои в нижнем течении Днепра дивизия получила почётное наименование "Нижнеднепровская". 47-я гвардейская стрелковая дивизия принимала участие в боях за освобождение Польши. </w:t>
      </w:r>
    </w:p>
    <w:p w:rsidR="00770612" w:rsidRPr="00B70700" w:rsidRDefault="00770612" w:rsidP="001518BA">
      <w:pPr>
        <w:shd w:val="clear" w:color="auto" w:fill="EEFFEE"/>
        <w:spacing w:after="0" w:line="360" w:lineRule="auto"/>
        <w:jc w:val="both"/>
        <w:rPr>
          <w:color w:val="000000"/>
          <w:sz w:val="26"/>
          <w:szCs w:val="28"/>
          <w:lang w:eastAsia="ru-RU"/>
        </w:rPr>
      </w:pPr>
      <w:r w:rsidRPr="00B70700">
        <w:rPr>
          <w:color w:val="000000"/>
          <w:sz w:val="26"/>
          <w:szCs w:val="28"/>
        </w:rPr>
        <w:t xml:space="preserve">           «Самой памятной во время Великой Отечественной войны была для меня новогодняя ночь с 1944 на 1945 год», – вспоминал В. С. Новиков.  – Наша 47</w:t>
      </w:r>
      <w:r>
        <w:rPr>
          <w:color w:val="000000"/>
          <w:sz w:val="26"/>
          <w:szCs w:val="28"/>
        </w:rPr>
        <w:t>-я</w:t>
      </w:r>
      <w:r w:rsidRPr="00B70700">
        <w:rPr>
          <w:color w:val="000000"/>
          <w:sz w:val="26"/>
          <w:szCs w:val="28"/>
        </w:rPr>
        <w:t xml:space="preserve"> гвардейская дивизия, в составе которой я командовал стрелковым батальоном, находилась в это время южнее Варшавы на Мангушевском плацдарме.  В ходе боев наступила временная передышка.… Наши войска подтягивали резервы, накапливая силы для решающего удара по неприятелю. Настороженная тишина стояла на плацдарме….».</w:t>
      </w:r>
    </w:p>
    <w:p w:rsidR="00770612" w:rsidRPr="00B70700" w:rsidRDefault="00770612" w:rsidP="001518BA">
      <w:pPr>
        <w:shd w:val="clear" w:color="auto" w:fill="EEFFEE"/>
        <w:spacing w:after="0" w:line="360" w:lineRule="auto"/>
        <w:jc w:val="both"/>
        <w:rPr>
          <w:b/>
          <w:i/>
          <w:color w:val="000000"/>
          <w:sz w:val="26"/>
          <w:szCs w:val="28"/>
          <w:lang w:eastAsia="ru-RU"/>
        </w:rPr>
      </w:pPr>
      <w:r w:rsidRPr="00B70700">
        <w:rPr>
          <w:color w:val="000000"/>
          <w:sz w:val="26"/>
          <w:szCs w:val="28"/>
          <w:lang w:eastAsia="ru-RU"/>
        </w:rPr>
        <w:t xml:space="preserve">            Долго помнил Владимир Степанович Новиков тот Новый </w:t>
      </w:r>
      <w:r>
        <w:rPr>
          <w:color w:val="000000"/>
          <w:sz w:val="26"/>
          <w:szCs w:val="28"/>
          <w:lang w:eastAsia="ru-RU"/>
        </w:rPr>
        <w:t>Г</w:t>
      </w:r>
      <w:r w:rsidRPr="00B70700">
        <w:rPr>
          <w:color w:val="000000"/>
          <w:sz w:val="26"/>
          <w:szCs w:val="28"/>
          <w:lang w:eastAsia="ru-RU"/>
        </w:rPr>
        <w:t xml:space="preserve">од 1945 года. Командир дивизии Шугаев вызвал к себе командиров полков, батальонов и  лучших командиров рот. Сначала обсудили предстоящую наступательную операцию и, обращаясь ко всем, он сказал: « </w:t>
      </w:r>
      <w:r w:rsidRPr="00B70700">
        <w:rPr>
          <w:b/>
          <w:i/>
          <w:color w:val="000000"/>
          <w:sz w:val="26"/>
          <w:szCs w:val="28"/>
          <w:lang w:eastAsia="ru-RU"/>
        </w:rPr>
        <w:t>Товарищи! Недалек тот час, когда наша армия подойдет к самому логову фашистского зверя. Передайте бойцам: пусть готовятся к последней схватке  за нашу Советскую Родину. Новый, 1945 год, станет последним годом для фашизма».</w:t>
      </w:r>
    </w:p>
    <w:p w:rsidR="00770612" w:rsidRDefault="00770612" w:rsidP="001518BA">
      <w:pPr>
        <w:shd w:val="clear" w:color="auto" w:fill="EEFFEE"/>
        <w:spacing w:after="0" w:line="360" w:lineRule="auto"/>
        <w:jc w:val="both"/>
        <w:rPr>
          <w:color w:val="000000"/>
          <w:sz w:val="26"/>
          <w:szCs w:val="28"/>
          <w:shd w:val="clear" w:color="auto" w:fill="FFFFFF"/>
        </w:rPr>
      </w:pPr>
      <w:r w:rsidRPr="00B70700">
        <w:rPr>
          <w:color w:val="000000"/>
          <w:sz w:val="26"/>
          <w:szCs w:val="28"/>
          <w:shd w:val="clear" w:color="auto" w:fill="FFFFFF"/>
        </w:rPr>
        <w:t xml:space="preserve">          С 12 января 1945 года с рубежа реки Висла развернулось наступление против основных сил немецко-фашистских армий, обороняющих Берлинское направление.</w:t>
      </w:r>
    </w:p>
    <w:p w:rsidR="00770612" w:rsidRPr="00B70700" w:rsidRDefault="00770612" w:rsidP="001518BA">
      <w:pPr>
        <w:shd w:val="clear" w:color="auto" w:fill="EEFFEE"/>
        <w:spacing w:after="0" w:line="360" w:lineRule="auto"/>
        <w:jc w:val="both"/>
        <w:rPr>
          <w:color w:val="000000"/>
          <w:sz w:val="26"/>
          <w:szCs w:val="28"/>
          <w:shd w:val="clear" w:color="auto" w:fill="FFFFFF"/>
        </w:rPr>
      </w:pPr>
    </w:p>
    <w:p w:rsidR="00770612" w:rsidRDefault="00770612" w:rsidP="00812B99">
      <w:pPr>
        <w:shd w:val="clear" w:color="auto" w:fill="EEFFEE"/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A4C17">
        <w:rPr>
          <w:rFonts w:ascii="Verdana" w:hAnsi="Verdana"/>
          <w:noProof/>
          <w:color w:val="000000"/>
          <w:sz w:val="28"/>
          <w:szCs w:val="28"/>
          <w:lang w:eastAsia="ru-RU"/>
        </w:rPr>
        <w:pict>
          <v:shape id="_x0000_i1027" type="#_x0000_t75" style="width:344.25pt;height:221.25pt;visibility:visible">
            <v:imagedata r:id="rId13" o:title=""/>
          </v:shape>
        </w:pict>
      </w:r>
      <w:r w:rsidRPr="001518BA">
        <w:rPr>
          <w:rFonts w:ascii="Verdana" w:hAnsi="Verdana"/>
          <w:color w:val="000000"/>
          <w:sz w:val="28"/>
          <w:szCs w:val="28"/>
        </w:rPr>
        <w:br/>
      </w:r>
      <w:r w:rsidRPr="00F55154">
        <w:rPr>
          <w:color w:val="000000"/>
          <w:sz w:val="28"/>
          <w:szCs w:val="28"/>
          <w:shd w:val="clear" w:color="auto" w:fill="FFFFFF"/>
        </w:rPr>
        <w:t xml:space="preserve">        </w:t>
      </w:r>
    </w:p>
    <w:p w:rsidR="00770612" w:rsidRDefault="00770612" w:rsidP="00BB66FE">
      <w:pPr>
        <w:shd w:val="clear" w:color="auto" w:fill="EEFFEE"/>
        <w:spacing w:after="0" w:line="360" w:lineRule="auto"/>
        <w:jc w:val="both"/>
        <w:rPr>
          <w:color w:val="000000"/>
          <w:sz w:val="26"/>
          <w:szCs w:val="28"/>
          <w:shd w:val="clear" w:color="auto" w:fill="FFFFFF"/>
        </w:rPr>
      </w:pPr>
      <w:r w:rsidRPr="00F55154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ab/>
      </w:r>
      <w:r w:rsidRPr="00F55154">
        <w:rPr>
          <w:color w:val="000000"/>
          <w:sz w:val="26"/>
          <w:szCs w:val="28"/>
          <w:shd w:val="clear" w:color="auto" w:fill="FFFFFF"/>
        </w:rPr>
        <w:t xml:space="preserve">В первой половине января </w:t>
      </w:r>
      <w:r>
        <w:rPr>
          <w:color w:val="000000"/>
          <w:sz w:val="26"/>
          <w:szCs w:val="28"/>
          <w:shd w:val="clear" w:color="auto" w:fill="FFFFFF"/>
        </w:rPr>
        <w:t>1-й</w:t>
      </w:r>
      <w:r w:rsidRPr="00F55154">
        <w:rPr>
          <w:color w:val="000000"/>
          <w:sz w:val="26"/>
          <w:szCs w:val="28"/>
          <w:shd w:val="clear" w:color="auto" w:fill="FFFFFF"/>
        </w:rPr>
        <w:t xml:space="preserve"> Белорусский фронт начал наступление с плацдармов на Висле (в районе Мангушева и Пулавы) в Лодзинском направлении. Совместно с 1-ой Польской армией овладели Лодзью, Быгдашем и блокировали </w:t>
      </w:r>
    </w:p>
    <w:p w:rsidR="00770612" w:rsidRPr="00B70700" w:rsidRDefault="00770612" w:rsidP="00812B99">
      <w:pPr>
        <w:shd w:val="clear" w:color="auto" w:fill="EEFFEE"/>
        <w:spacing w:after="0" w:line="360" w:lineRule="auto"/>
        <w:jc w:val="both"/>
        <w:rPr>
          <w:rFonts w:ascii="Times New Roman" w:hAnsi="Times New Roman"/>
          <w:noProof/>
          <w:color w:val="000000"/>
          <w:sz w:val="26"/>
          <w:szCs w:val="28"/>
          <w:lang w:eastAsia="ru-RU"/>
        </w:rPr>
      </w:pPr>
      <w:r>
        <w:rPr>
          <w:color w:val="000000"/>
          <w:sz w:val="26"/>
          <w:szCs w:val="28"/>
          <w:shd w:val="clear" w:color="auto" w:fill="FFFFFF"/>
        </w:rPr>
        <w:t>к</w:t>
      </w:r>
      <w:r w:rsidRPr="00F55154">
        <w:rPr>
          <w:color w:val="000000"/>
          <w:sz w:val="26"/>
          <w:szCs w:val="28"/>
          <w:shd w:val="clear" w:color="auto" w:fill="FFFFFF"/>
        </w:rPr>
        <w:t>рупную группировку врага в городе</w:t>
      </w:r>
      <w:r>
        <w:rPr>
          <w:color w:val="000000"/>
          <w:sz w:val="26"/>
          <w:szCs w:val="28"/>
          <w:shd w:val="clear" w:color="auto" w:fill="FFFFFF"/>
        </w:rPr>
        <w:t xml:space="preserve"> </w:t>
      </w:r>
      <w:r w:rsidRPr="00F55154">
        <w:rPr>
          <w:color w:val="000000"/>
          <w:sz w:val="26"/>
          <w:szCs w:val="28"/>
          <w:shd w:val="clear" w:color="auto" w:fill="FFFFFF"/>
        </w:rPr>
        <w:t>-</w:t>
      </w:r>
      <w:r>
        <w:rPr>
          <w:color w:val="000000"/>
          <w:sz w:val="26"/>
          <w:szCs w:val="28"/>
          <w:shd w:val="clear" w:color="auto" w:fill="FFFFFF"/>
        </w:rPr>
        <w:t xml:space="preserve"> </w:t>
      </w:r>
      <w:r w:rsidRPr="00F55154">
        <w:rPr>
          <w:color w:val="000000"/>
          <w:sz w:val="26"/>
          <w:szCs w:val="28"/>
          <w:shd w:val="clear" w:color="auto" w:fill="FFFFFF"/>
        </w:rPr>
        <w:t>крепости Познань</w:t>
      </w:r>
      <w:r w:rsidRPr="00B70700">
        <w:rPr>
          <w:rFonts w:ascii="Verdana" w:hAnsi="Verdana"/>
          <w:color w:val="000000"/>
          <w:sz w:val="26"/>
          <w:szCs w:val="28"/>
          <w:shd w:val="clear" w:color="auto" w:fill="FFFFFF"/>
        </w:rPr>
        <w:t>.</w:t>
      </w:r>
    </w:p>
    <w:p w:rsidR="00770612" w:rsidRPr="00B70700" w:rsidRDefault="00770612" w:rsidP="001518BA">
      <w:pPr>
        <w:pStyle w:val="NoSpacing"/>
        <w:spacing w:line="360" w:lineRule="auto"/>
        <w:jc w:val="both"/>
        <w:rPr>
          <w:noProof/>
          <w:sz w:val="26"/>
          <w:szCs w:val="28"/>
          <w:lang w:eastAsia="ru-RU"/>
        </w:rPr>
      </w:pPr>
      <w:r w:rsidRPr="00B70700">
        <w:rPr>
          <w:noProof/>
          <w:sz w:val="26"/>
          <w:szCs w:val="28"/>
          <w:lang w:eastAsia="ru-RU"/>
        </w:rPr>
        <w:t xml:space="preserve">             Капитана  В.С.</w:t>
      </w:r>
      <w:r>
        <w:rPr>
          <w:noProof/>
          <w:sz w:val="26"/>
          <w:szCs w:val="28"/>
          <w:lang w:eastAsia="ru-RU"/>
        </w:rPr>
        <w:t xml:space="preserve"> </w:t>
      </w:r>
      <w:r w:rsidRPr="00B70700">
        <w:rPr>
          <w:noProof/>
          <w:sz w:val="26"/>
          <w:szCs w:val="28"/>
          <w:lang w:eastAsia="ru-RU"/>
        </w:rPr>
        <w:t xml:space="preserve">Новикова, за умелое руководство боевыми действиями батальоном при прорыве сильно укрепленной обороны немцев в районе Маниохи на западном берегу реки Висла наградили боевым орденом «Красное Знамя». </w:t>
      </w:r>
    </w:p>
    <w:p w:rsidR="00770612" w:rsidRPr="00B70700" w:rsidRDefault="00770612" w:rsidP="001518BA">
      <w:pPr>
        <w:spacing w:line="360" w:lineRule="auto"/>
        <w:jc w:val="both"/>
        <w:rPr>
          <w:sz w:val="26"/>
          <w:szCs w:val="28"/>
        </w:rPr>
      </w:pPr>
      <w:r w:rsidRPr="00B70700">
        <w:rPr>
          <w:sz w:val="26"/>
          <w:szCs w:val="28"/>
        </w:rPr>
        <w:t xml:space="preserve">            Намечались наступательные операции, направленные на взятие Берлина.</w:t>
      </w:r>
    </w:p>
    <w:p w:rsidR="00770612" w:rsidRPr="001518BA" w:rsidRDefault="00770612" w:rsidP="001518BA">
      <w:pPr>
        <w:spacing w:line="360" w:lineRule="auto"/>
        <w:jc w:val="both"/>
        <w:rPr>
          <w:sz w:val="28"/>
          <w:szCs w:val="28"/>
        </w:rPr>
      </w:pPr>
      <w:r w:rsidRPr="00B70700">
        <w:rPr>
          <w:sz w:val="26"/>
          <w:szCs w:val="28"/>
        </w:rPr>
        <w:t xml:space="preserve">        Вплотную к Одеру войска 8-й </w:t>
      </w:r>
      <w:r>
        <w:rPr>
          <w:sz w:val="26"/>
          <w:szCs w:val="28"/>
        </w:rPr>
        <w:t>Г</w:t>
      </w:r>
      <w:r w:rsidRPr="00B70700">
        <w:rPr>
          <w:sz w:val="26"/>
          <w:szCs w:val="28"/>
        </w:rPr>
        <w:t xml:space="preserve">вардейской </w:t>
      </w:r>
      <w:r>
        <w:rPr>
          <w:sz w:val="26"/>
          <w:szCs w:val="28"/>
        </w:rPr>
        <w:t>А</w:t>
      </w:r>
      <w:r w:rsidRPr="00B70700">
        <w:rPr>
          <w:sz w:val="26"/>
          <w:szCs w:val="28"/>
        </w:rPr>
        <w:t xml:space="preserve">рмии подошли 1 февраля 1945 года. Был дан приказ форсировать реку. В районе города Кюстрин (Польша) батальон под командованием Владимира Степановича Новикова первым форсировал реку и особо отличился в боях по расширению и удержанию плацдарма на западном берегу реки Одер. Крепость Кюстрин запирала прямые пути к Берлину, поэтому её справедливо называли «воротами» германской столицы. Напутствовал командира легендарный Василий Чуйков:  </w:t>
      </w:r>
      <w:r w:rsidRPr="00B70700">
        <w:rPr>
          <w:b/>
          <w:sz w:val="26"/>
          <w:szCs w:val="28"/>
        </w:rPr>
        <w:t>«Занять плацдарм - мало. Его надо максимально расширить и удержать до подхода других частей. На берегу не засиживайся – только вперед!»</w:t>
      </w:r>
      <w:r w:rsidRPr="00B70700">
        <w:rPr>
          <w:sz w:val="26"/>
          <w:szCs w:val="28"/>
        </w:rPr>
        <w:t>. Дан приказ форсировать реку с ходу. «Большая, закованная в дамбы река. Наши гвардейцы сосредоточились на восточном берегу. Ответственный и трудный час! Лёд был настолько непрочен, что даже пехота, не говоря уже о технике, не могла без риска выходить на него. Табельных переправочных средств у нас не было. И все же гвардейцы под прикрытием артиллерийского огня начали перебираться на западный берег. Они несли с собой жерди, доски, охапки хвороста. На ходу строили настилы, переходные мостики. Кое-где удалось переправить противотанковые орудия. Их перекатывали вручную по льду, поставив колеса на самодельные лыжи», - вспоминал об этом дне  В. И. Чуйков в своей книге «Конец третьего рейха».</w:t>
      </w:r>
      <w:r w:rsidRPr="001518BA">
        <w:rPr>
          <w:sz w:val="28"/>
          <w:szCs w:val="28"/>
        </w:rPr>
        <w:t xml:space="preserve">     </w:t>
      </w:r>
    </w:p>
    <w:p w:rsidR="00770612" w:rsidRPr="00F55154" w:rsidRDefault="00770612" w:rsidP="00B70700">
      <w:pPr>
        <w:spacing w:line="360" w:lineRule="auto"/>
        <w:rPr>
          <w:b/>
          <w:sz w:val="26"/>
          <w:szCs w:val="28"/>
        </w:rPr>
      </w:pPr>
      <w:r w:rsidRPr="008A4C17">
        <w:rPr>
          <w:noProof/>
          <w:sz w:val="28"/>
          <w:szCs w:val="28"/>
          <w:lang w:eastAsia="ru-RU"/>
        </w:rPr>
        <w:pict>
          <v:shape id="_x0000_i1028" type="#_x0000_t75" style="width:295.5pt;height:196.5pt;visibility:visible">
            <v:imagedata r:id="rId14" o:title=""/>
          </v:shape>
        </w:pict>
      </w:r>
      <w:r w:rsidRPr="001518B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F55154">
        <w:rPr>
          <w:b/>
          <w:sz w:val="26"/>
          <w:szCs w:val="28"/>
        </w:rPr>
        <w:t>Форсирование реки Одер.</w:t>
      </w:r>
    </w:p>
    <w:p w:rsidR="00770612" w:rsidRDefault="00770612" w:rsidP="00556005">
      <w:pPr>
        <w:spacing w:line="360" w:lineRule="auto"/>
        <w:ind w:firstLine="708"/>
        <w:jc w:val="both"/>
        <w:rPr>
          <w:sz w:val="26"/>
          <w:szCs w:val="28"/>
        </w:rPr>
      </w:pPr>
      <w:r>
        <w:rPr>
          <w:noProof/>
          <w:lang w:eastAsia="ru-RU"/>
        </w:rPr>
        <w:pict>
          <v:shape id="Рисунок 4" o:spid="_x0000_s1032" type="#_x0000_t75" style="position:absolute;left:0;text-align:left;margin-left:-9pt;margin-top:47.4pt;width:297pt;height:396pt;z-index:-251657216;visibility:visible" wrapcoords="-55 0 -55 21559 21600 21559 21600 0 -55 0">
            <v:imagedata r:id="rId15" o:title=""/>
            <w10:wrap type="tight"/>
          </v:shape>
        </w:pict>
      </w:r>
      <w:r w:rsidRPr="00B70700">
        <w:rPr>
          <w:sz w:val="26"/>
          <w:szCs w:val="28"/>
        </w:rPr>
        <w:t>Батальон майора Новикова справился со своей задачей: он так дерзко атаковал гитлеровцев, что одним броском сбросил их с господствующих рубежей, а сам глубоко вклинился в оборону. Пока фашисты опомни</w:t>
      </w:r>
      <w:r>
        <w:rPr>
          <w:sz w:val="26"/>
          <w:szCs w:val="28"/>
        </w:rPr>
        <w:t>лись</w:t>
      </w:r>
      <w:r w:rsidRPr="00B70700">
        <w:rPr>
          <w:sz w:val="26"/>
          <w:szCs w:val="28"/>
        </w:rPr>
        <w:t>, полковник Власенко переправил на плацдарм весь 137-й полк. В этой ситуации главную опасность для немцев представлял в первую очередь батальон Новикова – он «повис» на флангах и меша</w:t>
      </w:r>
      <w:r>
        <w:rPr>
          <w:sz w:val="26"/>
          <w:szCs w:val="28"/>
        </w:rPr>
        <w:t>л</w:t>
      </w:r>
      <w:r w:rsidRPr="00B70700">
        <w:rPr>
          <w:sz w:val="26"/>
          <w:szCs w:val="28"/>
        </w:rPr>
        <w:t xml:space="preserve"> проводить контратакующие маневры. И началась отчаянная битва за плацдарм. Враг решил, во что бы то  ни стало вернуть свои утерянные позиции. На позиции батальона Новикова обрушились сотни снарядов и бомб – началась массированная артиллерийская и авиационная обработка. Вражеским войскам даже удалось отрезать батальон Новикова от других батальонов части. Пьяные гитлеровцы постоянно атаковали, тысячи снарядов и бомб обрушились на отважный гвардейский батальон. Но воины выстояли. И тогда противник бросил в бой почти полк фашистов и около 30 "тигров" и "фердинандов". Немецкая атака была встречена прицельным огнем наших солдат. Поле перед позициями батальона Владимира Новикова было покрыто телами вражеских солдат, но враг не сдавался – атаки следовали одна за другой. Были потери и в рядах отважного батальона гвардейцев, был ранен и командир, но продолжал руководить боем. В этих боях бойцы первого батальона 137-го гвардейского полка уничтожили 23 танка и самоходных орудия и сотни фашистов. </w:t>
      </w:r>
    </w:p>
    <w:p w:rsidR="00770612" w:rsidRPr="001518BA" w:rsidRDefault="00770612" w:rsidP="001518BA">
      <w:pPr>
        <w:spacing w:line="360" w:lineRule="auto"/>
        <w:jc w:val="both"/>
        <w:rPr>
          <w:sz w:val="28"/>
          <w:szCs w:val="28"/>
        </w:rPr>
      </w:pPr>
      <w:r w:rsidRPr="00B70700">
        <w:rPr>
          <w:sz w:val="26"/>
          <w:szCs w:val="28"/>
        </w:rPr>
        <w:t xml:space="preserve">             24 марта 1945 года в боях по расширению плацдарма на западном</w:t>
      </w:r>
      <w:r w:rsidRPr="001518BA">
        <w:rPr>
          <w:sz w:val="28"/>
          <w:szCs w:val="28"/>
        </w:rPr>
        <w:t xml:space="preserve"> берегу реки Одер батальон Новикова «...стремительно выдвинулся вперед, глубоко вклинившись во вражескую оборону, …когда вражеские танки прорвались н</w:t>
      </w:r>
      <w:r>
        <w:rPr>
          <w:sz w:val="28"/>
          <w:szCs w:val="28"/>
        </w:rPr>
        <w:t>а</w:t>
      </w:r>
      <w:r w:rsidRPr="001518BA">
        <w:rPr>
          <w:sz w:val="28"/>
          <w:szCs w:val="28"/>
        </w:rPr>
        <w:t xml:space="preserve"> КП батальона, вызывал на себя огонь своих батарей</w:t>
      </w:r>
      <w:r>
        <w:rPr>
          <w:sz w:val="28"/>
          <w:szCs w:val="28"/>
        </w:rPr>
        <w:t>…</w:t>
      </w:r>
      <w:r w:rsidRPr="001518BA">
        <w:rPr>
          <w:sz w:val="28"/>
          <w:szCs w:val="28"/>
        </w:rPr>
        <w:t>»</w:t>
      </w:r>
      <w:r>
        <w:rPr>
          <w:sz w:val="28"/>
          <w:szCs w:val="28"/>
        </w:rPr>
        <w:t>. Новиков В.С. б</w:t>
      </w:r>
      <w:r w:rsidRPr="001518BA">
        <w:rPr>
          <w:sz w:val="28"/>
          <w:szCs w:val="28"/>
        </w:rPr>
        <w:t xml:space="preserve">ыл награжден орденом «Суворова </w:t>
      </w:r>
      <w:r w:rsidRPr="001518BA"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</w:t>
      </w:r>
      <w:r w:rsidRPr="001518BA">
        <w:rPr>
          <w:sz w:val="28"/>
          <w:szCs w:val="28"/>
        </w:rPr>
        <w:t xml:space="preserve">степени» </w:t>
      </w:r>
    </w:p>
    <w:p w:rsidR="00770612" w:rsidRDefault="00770612" w:rsidP="001518BA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518BA">
        <w:rPr>
          <w:sz w:val="28"/>
          <w:szCs w:val="28"/>
        </w:rPr>
        <w:t xml:space="preserve">  </w:t>
      </w:r>
      <w:r w:rsidRPr="008A4C17">
        <w:rPr>
          <w:noProof/>
          <w:sz w:val="28"/>
          <w:szCs w:val="28"/>
          <w:lang w:eastAsia="ru-RU"/>
        </w:rPr>
        <w:pict>
          <v:shape id="Рисунок 5" o:spid="_x0000_i1029" type="#_x0000_t75" style="width:465pt;height:632.25pt;visibility:visible">
            <v:imagedata r:id="rId16" o:title=""/>
          </v:shape>
        </w:pict>
      </w:r>
      <w:r w:rsidRPr="001518BA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70612" w:rsidRDefault="00770612" w:rsidP="001518BA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70612" w:rsidRDefault="00770612" w:rsidP="001518BA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70612" w:rsidRDefault="00770612" w:rsidP="001518BA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70612" w:rsidRDefault="00770612" w:rsidP="001518BA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70612" w:rsidRDefault="00770612" w:rsidP="001518BA">
      <w:pPr>
        <w:spacing w:line="360" w:lineRule="auto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70612" w:rsidRDefault="00770612" w:rsidP="001518BA">
      <w:pPr>
        <w:spacing w:line="360" w:lineRule="auto"/>
        <w:jc w:val="both"/>
        <w:rPr>
          <w:noProof/>
          <w:sz w:val="28"/>
          <w:szCs w:val="28"/>
          <w:lang w:eastAsia="ru-RU"/>
        </w:rPr>
      </w:pPr>
    </w:p>
    <w:p w:rsidR="00770612" w:rsidRPr="001518BA" w:rsidRDefault="00770612" w:rsidP="001518BA">
      <w:pPr>
        <w:spacing w:line="360" w:lineRule="auto"/>
        <w:jc w:val="both"/>
        <w:rPr>
          <w:sz w:val="28"/>
          <w:szCs w:val="28"/>
        </w:rPr>
      </w:pPr>
      <w:r w:rsidRPr="008A4C17">
        <w:rPr>
          <w:noProof/>
          <w:sz w:val="28"/>
          <w:szCs w:val="28"/>
          <w:lang w:eastAsia="ru-RU"/>
        </w:rPr>
        <w:pict>
          <v:shape id="Рисунок 6" o:spid="_x0000_i1030" type="#_x0000_t75" style="width:459pt;height:633.75pt;visibility:visible">
            <v:imagedata r:id="rId17" o:title=""/>
          </v:shape>
        </w:pict>
      </w:r>
    </w:p>
    <w:p w:rsidR="00770612" w:rsidRPr="00F55154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F55154">
        <w:rPr>
          <w:sz w:val="26"/>
          <w:szCs w:val="28"/>
        </w:rPr>
        <w:t xml:space="preserve">           Награду отважному командиру вручал прославленный командарм Василий Иванович Чуйков.</w:t>
      </w:r>
    </w:p>
    <w:p w:rsidR="00770612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left:0;text-align:left;margin-left:0;margin-top:.3pt;width:183.5pt;height:4in;z-index:-251656192;visibility:visible" wrapcoords="-88 0 -88 21544 21600 21544 21600 0 -88 0">
            <v:imagedata r:id="rId18" o:title=""/>
            <w10:wrap type="tight"/>
          </v:shape>
        </w:pict>
      </w:r>
    </w:p>
    <w:p w:rsidR="00770612" w:rsidRPr="00BB66FE" w:rsidRDefault="00770612" w:rsidP="001518BA">
      <w:pPr>
        <w:pStyle w:val="NoSpacing"/>
        <w:spacing w:line="360" w:lineRule="auto"/>
        <w:jc w:val="both"/>
        <w:rPr>
          <w:b/>
          <w:sz w:val="26"/>
          <w:szCs w:val="28"/>
        </w:rPr>
      </w:pPr>
      <w:r>
        <w:rPr>
          <w:sz w:val="28"/>
          <w:szCs w:val="28"/>
        </w:rPr>
        <w:t xml:space="preserve">          </w:t>
      </w:r>
      <w:r w:rsidRPr="00BB66FE">
        <w:rPr>
          <w:sz w:val="26"/>
          <w:szCs w:val="28"/>
        </w:rPr>
        <w:t>Из книги В.И. Чуйкова</w:t>
      </w:r>
      <w:r>
        <w:rPr>
          <w:sz w:val="28"/>
          <w:szCs w:val="28"/>
        </w:rPr>
        <w:t xml:space="preserve"> </w:t>
      </w:r>
      <w:r w:rsidRPr="00816682">
        <w:rPr>
          <w:sz w:val="26"/>
          <w:szCs w:val="28"/>
        </w:rPr>
        <w:t xml:space="preserve">«Конец третьего рейха»: </w:t>
      </w:r>
      <w:r w:rsidRPr="00BB66FE">
        <w:rPr>
          <w:b/>
          <w:i/>
          <w:sz w:val="26"/>
          <w:szCs w:val="28"/>
        </w:rPr>
        <w:t>«Сложный и тяжелый бой провел командир стрелкового батальона 47-й гвардейской стрелковой дивизии 4-го стрелкового корпуса майор Владимир Степанович Новиков. Форсировав канал в районе парка Тиргартен, он оказался со своими бойцами в расположении эсэсовцев. Схватка длилась шесть часов. В ход пошли гранаты, ножи. На стороне эсэсовцев были заранее подготовленные позиции и укрытия, на стороне Новикова и его бойцов - беззаветная храбрость и опыт, приобретенный еще в уличных боях на берегах Волги. Победили гвардейцы. Эсэсовцы Монке были разгромлены и частично пленены, хотя они и писали клятвы, что, прежде чем сдаться в плен, последнюю пулю пустят в собственную голову. Патроны у них еще остались, но руки они подняли</w:t>
      </w:r>
      <w:r w:rsidRPr="00BB66FE">
        <w:rPr>
          <w:b/>
          <w:sz w:val="26"/>
          <w:szCs w:val="28"/>
        </w:rPr>
        <w:t xml:space="preserve">». 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А  батальон получил новую боевую задачу, поставленную перед полком: перейти к штурму и захвату Зееловских высот, взятие которых открывали путь на Берлин.  Тяжелые бои шли на подступах к Берлину.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Наступательная операция на Зееловские высоты проводилась с 16 по 19 апреля 1945 года в рамках Берлинской наступательной операции. У фронта было снаряжение:  более 3 тыс. танков и самоходных установок, 18934 стволов артиллерии и минометов.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Во время боевой операции 16 апреля гвардии майор Новиков поднял в атаку батальон, стремительной атакой опрокинул врага и уничтожил в траншейных боях. Истребил свыше 200 гитлеровцев и взял многих в плен.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>Привожу записи, которые  были сделаны в журнале боевых действий 47</w:t>
      </w:r>
      <w:r>
        <w:rPr>
          <w:sz w:val="26"/>
          <w:szCs w:val="28"/>
        </w:rPr>
        <w:t>-й</w:t>
      </w:r>
      <w:r w:rsidRPr="00816682">
        <w:rPr>
          <w:sz w:val="26"/>
          <w:szCs w:val="28"/>
        </w:rPr>
        <w:t xml:space="preserve"> гвардейской стрелковой дивизии за апрель – май 1945 года</w:t>
      </w:r>
      <w:r>
        <w:rPr>
          <w:sz w:val="26"/>
          <w:szCs w:val="28"/>
        </w:rPr>
        <w:t>: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2-8 .04. </w:t>
      </w:r>
      <w:r>
        <w:rPr>
          <w:sz w:val="26"/>
          <w:szCs w:val="28"/>
        </w:rPr>
        <w:t xml:space="preserve">- </w:t>
      </w:r>
      <w:r w:rsidRPr="00816682">
        <w:rPr>
          <w:sz w:val="26"/>
          <w:szCs w:val="28"/>
        </w:rPr>
        <w:t>Дивизия 28.03.45 г. получила пополнение в количестве  574 человека.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8-13.04 </w:t>
      </w:r>
      <w:r>
        <w:rPr>
          <w:sz w:val="26"/>
          <w:szCs w:val="28"/>
        </w:rPr>
        <w:t>-</w:t>
      </w:r>
      <w:r w:rsidRPr="00816682">
        <w:rPr>
          <w:sz w:val="26"/>
          <w:szCs w:val="28"/>
        </w:rPr>
        <w:t xml:space="preserve"> Полоса обороны дивизии на рубеже р. ШТРОМ (восточнее                       Гольцов).    -</w:t>
      </w:r>
      <w:r>
        <w:rPr>
          <w:sz w:val="26"/>
          <w:szCs w:val="28"/>
        </w:rPr>
        <w:t xml:space="preserve"> </w:t>
      </w:r>
      <w:r w:rsidRPr="00816682">
        <w:rPr>
          <w:sz w:val="26"/>
          <w:szCs w:val="28"/>
        </w:rPr>
        <w:t>47 гв</w:t>
      </w:r>
      <w:r>
        <w:rPr>
          <w:sz w:val="26"/>
          <w:szCs w:val="28"/>
        </w:rPr>
        <w:t>ардейская</w:t>
      </w:r>
      <w:r w:rsidRPr="00816682">
        <w:rPr>
          <w:sz w:val="26"/>
          <w:szCs w:val="28"/>
        </w:rPr>
        <w:t xml:space="preserve"> </w:t>
      </w:r>
      <w:r>
        <w:rPr>
          <w:sz w:val="26"/>
          <w:szCs w:val="28"/>
        </w:rPr>
        <w:t>стрелковая дивизия</w:t>
      </w:r>
      <w:r w:rsidRPr="00816682">
        <w:rPr>
          <w:sz w:val="26"/>
          <w:szCs w:val="28"/>
        </w:rPr>
        <w:t xml:space="preserve"> быть готовой перейти в наступление по всему  Фронту.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14-15.04 - Особенно  сильный артобстрел противник ведет из районов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 Гольцов, фл. Херцерсауэ, Военный городок. Авиация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 противника  группами самолетов по 10-15 шт. 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 беспрерывно бомбят и обстреливают  наши боевые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 порядки и мосты через р. Одер… Наши войска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 произвели  перегруппировку …137</w:t>
      </w:r>
      <w:r>
        <w:rPr>
          <w:sz w:val="26"/>
          <w:szCs w:val="28"/>
        </w:rPr>
        <w:t>-й</w:t>
      </w:r>
      <w:r w:rsidRPr="00816682">
        <w:rPr>
          <w:sz w:val="26"/>
          <w:szCs w:val="28"/>
        </w:rPr>
        <w:t xml:space="preserve"> гв. СП  занял рубеж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 южнее ст. Гольцов.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 …уже на 19.00 дивизия,  преодолевая упорное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 сопротивление    противника, достигла рубежа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проселочной дороги идущей на ж.д.  будку, что юго-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 западнее Гольцов.      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>16-18.04.- Части дивизии продолжают наступательные действия  с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 упорными боями, продвигаясь к Берлину.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…Сбитый с занимаемых позиций противник отошел на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рубеж Бербне, Зеелов…у противника было много ДЗОТов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и закопанных танков.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…Гвардейцы, презирая смерть,  к 20.00,  штурмуя одну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           высоту за другой,  упорно продвигались вперед. 137</w:t>
      </w:r>
      <w:r>
        <w:rPr>
          <w:sz w:val="26"/>
          <w:szCs w:val="28"/>
        </w:rPr>
        <w:t>-й</w:t>
      </w:r>
      <w:r w:rsidRPr="00816682">
        <w:rPr>
          <w:sz w:val="26"/>
          <w:szCs w:val="28"/>
        </w:rPr>
        <w:t xml:space="preserve"> гв</w:t>
      </w:r>
      <w:r>
        <w:rPr>
          <w:sz w:val="26"/>
          <w:szCs w:val="28"/>
        </w:rPr>
        <w:t>ардейский</w:t>
      </w:r>
      <w:r w:rsidRPr="00816682">
        <w:rPr>
          <w:sz w:val="26"/>
          <w:szCs w:val="28"/>
        </w:rPr>
        <w:t xml:space="preserve"> </w:t>
      </w:r>
      <w:r>
        <w:rPr>
          <w:sz w:val="26"/>
          <w:szCs w:val="28"/>
        </w:rPr>
        <w:t xml:space="preserve">стрелковый полк </w:t>
      </w:r>
      <w:r w:rsidRPr="00816682">
        <w:rPr>
          <w:sz w:val="26"/>
          <w:szCs w:val="28"/>
        </w:rPr>
        <w:t>двигался с боями на Зееловские высоты.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sz w:val="26"/>
          <w:szCs w:val="28"/>
        </w:rPr>
        <w:t xml:space="preserve">        (От автора: 74</w:t>
      </w:r>
      <w:r>
        <w:rPr>
          <w:sz w:val="26"/>
          <w:szCs w:val="28"/>
        </w:rPr>
        <w:t>-я</w:t>
      </w:r>
      <w:r w:rsidRPr="00816682">
        <w:rPr>
          <w:sz w:val="26"/>
          <w:szCs w:val="28"/>
        </w:rPr>
        <w:t xml:space="preserve"> гв</w:t>
      </w:r>
      <w:r>
        <w:rPr>
          <w:sz w:val="26"/>
          <w:szCs w:val="28"/>
        </w:rPr>
        <w:t>ардейская</w:t>
      </w:r>
      <w:r w:rsidRPr="00816682">
        <w:rPr>
          <w:sz w:val="26"/>
          <w:szCs w:val="28"/>
        </w:rPr>
        <w:t xml:space="preserve"> стрелковая дивизия также шла с боями на Зееловские высоты.</w:t>
      </w:r>
    </w:p>
    <w:p w:rsidR="00770612" w:rsidRPr="001518BA" w:rsidRDefault="00770612" w:rsidP="00816682">
      <w:pPr>
        <w:pStyle w:val="NoSpacing"/>
        <w:spacing w:line="360" w:lineRule="auto"/>
        <w:jc w:val="center"/>
        <w:rPr>
          <w:sz w:val="28"/>
          <w:szCs w:val="28"/>
        </w:rPr>
      </w:pPr>
      <w:r w:rsidRPr="008A4C17">
        <w:rPr>
          <w:noProof/>
          <w:sz w:val="28"/>
          <w:szCs w:val="28"/>
          <w:lang w:eastAsia="ru-RU"/>
        </w:rPr>
        <w:pict>
          <v:shape id="_x0000_i1031" type="#_x0000_t75" style="width:460.5pt;height:259.5pt;visibility:visible">
            <v:imagedata r:id="rId19" o:title=""/>
          </v:shape>
        </w:pic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1518BA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</w:t>
      </w:r>
      <w:r w:rsidRPr="00816682">
        <w:rPr>
          <w:sz w:val="26"/>
          <w:szCs w:val="28"/>
        </w:rPr>
        <w:t>16 апреля, действуя   в боевых порядках, наш земляк, камышанин, помощник начальника политотдела этой дивизии по комсомолу, гвардии капитан ГАЛКИН    Михаил Михайлович возглавив штурмовую группу, ворвался с г</w:t>
      </w:r>
      <w:r>
        <w:rPr>
          <w:sz w:val="26"/>
          <w:szCs w:val="28"/>
        </w:rPr>
        <w:t>р</w:t>
      </w:r>
      <w:r w:rsidRPr="00816682">
        <w:rPr>
          <w:sz w:val="26"/>
          <w:szCs w:val="28"/>
        </w:rPr>
        <w:t>у</w:t>
      </w:r>
      <w:r>
        <w:rPr>
          <w:sz w:val="26"/>
          <w:szCs w:val="28"/>
        </w:rPr>
        <w:t>п</w:t>
      </w:r>
      <w:r w:rsidRPr="00816682">
        <w:rPr>
          <w:sz w:val="26"/>
          <w:szCs w:val="28"/>
        </w:rPr>
        <w:t>пой на гребень Зееловской высоты и установил там красный флаг. За этот подвиг был награжден боевым орденом «Красное Знамя»</w:t>
      </w:r>
      <w:r>
        <w:rPr>
          <w:sz w:val="26"/>
          <w:szCs w:val="28"/>
        </w:rPr>
        <w:t>.</w:t>
      </w:r>
      <w:r w:rsidRPr="00816682">
        <w:rPr>
          <w:sz w:val="26"/>
          <w:szCs w:val="28"/>
        </w:rPr>
        <w:t xml:space="preserve">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1518B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</w:t>
      </w:r>
      <w:r w:rsidRPr="00816682">
        <w:rPr>
          <w:sz w:val="26"/>
          <w:szCs w:val="28"/>
        </w:rPr>
        <w:t xml:space="preserve">Батальон Новикова во взаимодействии с другими подразделениями дивизии, первым форсировал р. Шпрее и ворвался в центральные кварталы Берлина. 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b/>
          <w:i/>
          <w:sz w:val="26"/>
          <w:szCs w:val="28"/>
        </w:rPr>
      </w:pPr>
      <w:r w:rsidRPr="00816682">
        <w:rPr>
          <w:sz w:val="26"/>
          <w:szCs w:val="28"/>
        </w:rPr>
        <w:t xml:space="preserve">             9 мая 1945 года командир 137</w:t>
      </w:r>
      <w:r>
        <w:rPr>
          <w:sz w:val="26"/>
          <w:szCs w:val="28"/>
        </w:rPr>
        <w:t>-го</w:t>
      </w:r>
      <w:r w:rsidRPr="00816682">
        <w:rPr>
          <w:sz w:val="26"/>
          <w:szCs w:val="28"/>
        </w:rPr>
        <w:t xml:space="preserve"> гв</w:t>
      </w:r>
      <w:r>
        <w:rPr>
          <w:sz w:val="26"/>
          <w:szCs w:val="28"/>
        </w:rPr>
        <w:t>ардейского</w:t>
      </w:r>
      <w:r w:rsidRPr="00816682">
        <w:rPr>
          <w:sz w:val="26"/>
          <w:szCs w:val="28"/>
        </w:rPr>
        <w:t xml:space="preserve"> стрелкового полка Власенко представил майора Новикова к званию Героя Советского Союза. Из Наградного листа: </w:t>
      </w:r>
      <w:r w:rsidRPr="00816682">
        <w:rPr>
          <w:b/>
          <w:i/>
          <w:sz w:val="26"/>
          <w:szCs w:val="28"/>
        </w:rPr>
        <w:t>« В исключительно ожесточенных уличных сражениях батальон уничтожал изолированные гарнизоны укрепленных каменных сооружений и настойчиво  продвигался к центральной площади города. Несмотря на отчаянное сопротивление эсесовских отрядов, батальон переправился через Берлинский канал  и овладел рядом каменных зданий в районе парка Тиргантен. Исключительная настойчивость, плотность огня и решительность действий батальона и других частей принудили врага капитулировать. Руководимый тов. НОВИКОВЫМ батальон прошел славный и трудный боевой путь от берегов Дона до Берлина, своими боевыми подвигами украсив знамя полка орденом КРАСНОГО ЗНАМЕНИ».</w:t>
      </w:r>
    </w:p>
    <w:p w:rsidR="00770612" w:rsidRPr="00816682" w:rsidRDefault="00770612" w:rsidP="001518BA">
      <w:pPr>
        <w:pStyle w:val="NoSpacing"/>
        <w:spacing w:line="360" w:lineRule="auto"/>
        <w:jc w:val="both"/>
        <w:rPr>
          <w:b/>
          <w:i/>
          <w:sz w:val="26"/>
          <w:szCs w:val="28"/>
        </w:rPr>
      </w:pPr>
    </w:p>
    <w:p w:rsidR="00770612" w:rsidRPr="00816682" w:rsidRDefault="00770612" w:rsidP="001B2A4D">
      <w:pPr>
        <w:pStyle w:val="NoSpacing"/>
        <w:spacing w:line="360" w:lineRule="auto"/>
        <w:jc w:val="center"/>
        <w:rPr>
          <w:b/>
          <w:i/>
          <w:sz w:val="26"/>
          <w:szCs w:val="28"/>
        </w:rPr>
      </w:pPr>
      <w:r w:rsidRPr="008A4C17">
        <w:rPr>
          <w:b/>
          <w:i/>
          <w:noProof/>
          <w:sz w:val="26"/>
          <w:szCs w:val="28"/>
          <w:lang w:eastAsia="ru-RU"/>
        </w:rPr>
        <w:pict>
          <v:shape id="_x0000_i1032" type="#_x0000_t75" style="width:4in;height:220.5pt;visibility:visible">
            <v:imagedata r:id="rId20" o:title=""/>
          </v:shape>
        </w:pic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i/>
          <w:sz w:val="28"/>
          <w:szCs w:val="28"/>
        </w:rPr>
      </w:pPr>
    </w:p>
    <w:p w:rsidR="00770612" w:rsidRPr="0081668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816682">
        <w:rPr>
          <w:i/>
          <w:sz w:val="26"/>
          <w:szCs w:val="28"/>
        </w:rPr>
        <w:t xml:space="preserve">  </w:t>
      </w:r>
      <w:r w:rsidRPr="00816682">
        <w:rPr>
          <w:sz w:val="26"/>
          <w:szCs w:val="28"/>
        </w:rPr>
        <w:t>11 июня 1945 года Командующий 8</w:t>
      </w:r>
      <w:r>
        <w:rPr>
          <w:sz w:val="26"/>
          <w:szCs w:val="28"/>
        </w:rPr>
        <w:t>-й</w:t>
      </w:r>
      <w:r w:rsidRPr="00816682">
        <w:rPr>
          <w:sz w:val="26"/>
          <w:szCs w:val="28"/>
        </w:rPr>
        <w:t xml:space="preserve"> гвардейской </w:t>
      </w:r>
      <w:r>
        <w:rPr>
          <w:sz w:val="26"/>
          <w:szCs w:val="28"/>
        </w:rPr>
        <w:t>а</w:t>
      </w:r>
      <w:r w:rsidRPr="00816682">
        <w:rPr>
          <w:sz w:val="26"/>
          <w:szCs w:val="28"/>
        </w:rPr>
        <w:t xml:space="preserve">рмией, генерал – полковник, дважды Герой Советского Союза Василий Иванович Чуйков, подписал Наградной лист на присвоение майору Новикову звания Героя Советского Союза. </w:t>
      </w:r>
      <w:r>
        <w:rPr>
          <w:sz w:val="26"/>
          <w:szCs w:val="28"/>
        </w:rPr>
        <w:t>И т</w:t>
      </w:r>
      <w:r w:rsidRPr="00816682">
        <w:rPr>
          <w:sz w:val="26"/>
          <w:szCs w:val="28"/>
        </w:rPr>
        <w:t>олько  15 мая 1946 года за умелое руководство батальоном, личное мужество и героизм Указом Президиума Верховного Совета СССР  гвардии майору Новикову  было присвоено звание Героя Советского Союза с вручением ордена Ленина и медали «Золотая Звезда».</w: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  <w:r w:rsidRPr="008A4C17">
        <w:rPr>
          <w:noProof/>
          <w:sz w:val="28"/>
          <w:szCs w:val="28"/>
          <w:lang w:eastAsia="ru-RU"/>
        </w:rPr>
        <w:pict>
          <v:shape id="_x0000_i1033" type="#_x0000_t75" style="width:371.25pt;height:515.25pt;visibility:visible">
            <v:imagedata r:id="rId21" o:title=""/>
          </v:shape>
        </w:pic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  <w:r w:rsidRPr="008A4C17">
        <w:rPr>
          <w:noProof/>
          <w:sz w:val="28"/>
          <w:szCs w:val="28"/>
          <w:lang w:eastAsia="ru-RU"/>
        </w:rPr>
        <w:pict>
          <v:shape id="_x0000_i1034" type="#_x0000_t75" style="width:468pt;height:658.5pt;visibility:visible">
            <v:imagedata r:id="rId22" o:title=""/>
          </v:shape>
        </w:pict>
      </w:r>
    </w:p>
    <w:p w:rsidR="00770612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1518BA">
        <w:rPr>
          <w:sz w:val="28"/>
          <w:szCs w:val="28"/>
        </w:rPr>
        <w:t xml:space="preserve">  </w:t>
      </w:r>
      <w:r>
        <w:rPr>
          <w:noProof/>
          <w:lang w:eastAsia="ru-RU"/>
        </w:rPr>
        <w:pict>
          <v:shape id="_x0000_s1034" type="#_x0000_t75" style="position:absolute;left:0;text-align:left;margin-left:6.5pt;margin-top:.55pt;width:250pt;height:345pt;z-index:-251655168;visibility:visible;mso-position-horizontal-relative:text;mso-position-vertical-relative:text" wrapcoords="-65 0 -65 21553 21600 21553 21600 0 -65 0">
            <v:imagedata r:id="rId23" o:title=""/>
            <w10:wrap type="tight"/>
          </v:shape>
        </w:pict>
      </w:r>
      <w:r w:rsidRPr="00B95909">
        <w:rPr>
          <w:sz w:val="26"/>
          <w:szCs w:val="28"/>
        </w:rPr>
        <w:t xml:space="preserve">         </w:t>
      </w: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Pr="00B95909" w:rsidRDefault="00770612" w:rsidP="00B95909">
      <w:pPr>
        <w:pStyle w:val="NoSpacing"/>
        <w:spacing w:line="360" w:lineRule="auto"/>
        <w:ind w:firstLine="708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Гвардии майор Новиков Владимир Степанович - командир батальона 137-го гвардейского стрелкового полка (47-я гвардейская стрелковая дивизия, 8-я гвардейская </w:t>
      </w:r>
      <w:r>
        <w:rPr>
          <w:sz w:val="26"/>
          <w:szCs w:val="28"/>
        </w:rPr>
        <w:t>а</w:t>
      </w:r>
      <w:r w:rsidRPr="00B95909">
        <w:rPr>
          <w:sz w:val="26"/>
          <w:szCs w:val="28"/>
        </w:rPr>
        <w:t>рмия, 1-й Белорусский фронт) за годы войны был награждён орденом Ленина, двумя орденами Красного Знамени, орденами Суворова 3-й степени, Отечественной войны 1-й степени, двумя орденами Красной Звезды, медалями.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noProof/>
          <w:sz w:val="26"/>
          <w:szCs w:val="28"/>
          <w:lang w:eastAsia="ru-RU"/>
        </w:rPr>
      </w:pPr>
      <w:r w:rsidRPr="00B95909">
        <w:rPr>
          <w:sz w:val="26"/>
          <w:szCs w:val="28"/>
        </w:rPr>
        <w:t xml:space="preserve">             После войны майор Новиков В</w:t>
      </w:r>
      <w:r>
        <w:rPr>
          <w:sz w:val="26"/>
          <w:szCs w:val="28"/>
        </w:rPr>
        <w:t>ладимир</w:t>
      </w:r>
      <w:r w:rsidRPr="00B95909">
        <w:rPr>
          <w:sz w:val="26"/>
          <w:szCs w:val="28"/>
        </w:rPr>
        <w:t xml:space="preserve"> Степанович служил в 62</w:t>
      </w:r>
      <w:r>
        <w:rPr>
          <w:sz w:val="26"/>
          <w:szCs w:val="28"/>
        </w:rPr>
        <w:t>-м</w:t>
      </w:r>
      <w:r w:rsidRPr="00B95909">
        <w:rPr>
          <w:sz w:val="26"/>
          <w:szCs w:val="28"/>
        </w:rPr>
        <w:t xml:space="preserve"> гвардейском  механизированном полку 19</w:t>
      </w:r>
      <w:r>
        <w:rPr>
          <w:sz w:val="26"/>
          <w:szCs w:val="28"/>
        </w:rPr>
        <w:t>-й</w:t>
      </w:r>
      <w:r w:rsidRPr="00B95909">
        <w:rPr>
          <w:sz w:val="26"/>
          <w:szCs w:val="28"/>
        </w:rPr>
        <w:t xml:space="preserve"> гвардейской механизированной дивизии, в 266</w:t>
      </w:r>
      <w:r>
        <w:rPr>
          <w:sz w:val="26"/>
          <w:szCs w:val="28"/>
        </w:rPr>
        <w:t>-м</w:t>
      </w:r>
      <w:r w:rsidRPr="00B95909">
        <w:rPr>
          <w:sz w:val="26"/>
          <w:szCs w:val="28"/>
        </w:rPr>
        <w:t xml:space="preserve"> гвардейском стрелковом полку 88</w:t>
      </w:r>
      <w:r>
        <w:rPr>
          <w:sz w:val="26"/>
          <w:szCs w:val="28"/>
        </w:rPr>
        <w:t>-й</w:t>
      </w:r>
      <w:r w:rsidRPr="00B95909">
        <w:rPr>
          <w:sz w:val="26"/>
          <w:szCs w:val="28"/>
        </w:rPr>
        <w:t xml:space="preserve"> гвардейской стрелковой дивизии.  Окончив курсы усовершенствования офицеров пехоты Советской Армии, был направлен на службу в 70</w:t>
      </w:r>
      <w:r>
        <w:rPr>
          <w:sz w:val="26"/>
          <w:szCs w:val="28"/>
        </w:rPr>
        <w:t>-й</w:t>
      </w:r>
      <w:r w:rsidRPr="00B95909">
        <w:rPr>
          <w:sz w:val="26"/>
          <w:szCs w:val="28"/>
        </w:rPr>
        <w:t xml:space="preserve"> гвардейский механизированный полк 21</w:t>
      </w:r>
      <w:r>
        <w:rPr>
          <w:sz w:val="26"/>
          <w:szCs w:val="28"/>
        </w:rPr>
        <w:t>-й</w:t>
      </w:r>
      <w:r w:rsidRPr="00B95909">
        <w:rPr>
          <w:sz w:val="26"/>
          <w:szCs w:val="28"/>
        </w:rPr>
        <w:t xml:space="preserve"> гвардейской механизированной дивизии. 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Героя Советского Союза, майора В.С.</w:t>
      </w:r>
      <w:r>
        <w:rPr>
          <w:sz w:val="26"/>
          <w:szCs w:val="28"/>
        </w:rPr>
        <w:t xml:space="preserve"> </w:t>
      </w:r>
      <w:r w:rsidRPr="00B95909">
        <w:rPr>
          <w:sz w:val="26"/>
          <w:szCs w:val="28"/>
        </w:rPr>
        <w:t xml:space="preserve">Новикова в декабре 1947 года откомандировали в распоряжение командующего Северо - Кавказского Военного округа. </w:t>
      </w:r>
    </w:p>
    <w:p w:rsidR="00770612" w:rsidRPr="00B95909" w:rsidRDefault="00770612" w:rsidP="00B95909">
      <w:pPr>
        <w:pStyle w:val="NoSpacing"/>
        <w:spacing w:line="360" w:lineRule="auto"/>
        <w:ind w:firstLine="708"/>
        <w:jc w:val="both"/>
        <w:rPr>
          <w:sz w:val="26"/>
          <w:szCs w:val="28"/>
        </w:rPr>
      </w:pPr>
      <w:r w:rsidRPr="00B95909">
        <w:rPr>
          <w:sz w:val="26"/>
          <w:szCs w:val="28"/>
        </w:rPr>
        <w:t>Пролечившись в своем родном городе Астрахани в госпитале № 2405, был направлен в ТурКВО командиром стрелковой роты 1156</w:t>
      </w:r>
      <w:r>
        <w:rPr>
          <w:sz w:val="26"/>
          <w:szCs w:val="28"/>
        </w:rPr>
        <w:t>-го</w:t>
      </w:r>
      <w:r w:rsidRPr="00B95909">
        <w:rPr>
          <w:sz w:val="26"/>
          <w:szCs w:val="28"/>
        </w:rPr>
        <w:t xml:space="preserve"> стрелкового полка 344</w:t>
      </w:r>
      <w:r>
        <w:rPr>
          <w:sz w:val="26"/>
          <w:szCs w:val="28"/>
        </w:rPr>
        <w:t>-й</w:t>
      </w:r>
      <w:r w:rsidRPr="00B95909">
        <w:rPr>
          <w:sz w:val="26"/>
          <w:szCs w:val="28"/>
        </w:rPr>
        <w:t xml:space="preserve"> стрелковой дивизии. 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Прослужив в танковых полках, поступил и окончил Военную академию Имени Фрунзе в 1956 году. Присвоили звание подполковника. 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</w:t>
      </w:r>
      <w:r>
        <w:rPr>
          <w:sz w:val="26"/>
          <w:szCs w:val="28"/>
        </w:rPr>
        <w:tab/>
      </w:r>
      <w:r w:rsidRPr="00B95909">
        <w:rPr>
          <w:sz w:val="26"/>
          <w:szCs w:val="28"/>
        </w:rPr>
        <w:t>Служил в Прикарпатском военном округе, работал преподавателем общевойсковых дисциплин во Львовском  медицинском и зооветеринарном институтах.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  В 1961  году был утвержден начальником штаба 149</w:t>
      </w:r>
      <w:r>
        <w:rPr>
          <w:sz w:val="26"/>
          <w:szCs w:val="28"/>
        </w:rPr>
        <w:t>-го</w:t>
      </w:r>
      <w:r w:rsidRPr="00B95909">
        <w:rPr>
          <w:sz w:val="26"/>
          <w:szCs w:val="28"/>
        </w:rPr>
        <w:t xml:space="preserve"> гвардейского  мотострелкового полка 128</w:t>
      </w:r>
      <w:r>
        <w:rPr>
          <w:sz w:val="26"/>
          <w:szCs w:val="28"/>
        </w:rPr>
        <w:t>-й</w:t>
      </w:r>
      <w:r w:rsidRPr="00B95909">
        <w:rPr>
          <w:sz w:val="26"/>
          <w:szCs w:val="28"/>
        </w:rPr>
        <w:t xml:space="preserve"> гвардейской мотострелковой дивизии.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  Помнят  его и те, кто  работал в Липовецком военкомате Винницкой области. Майор Новиков был военкомом. 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  В 1964 году  подполковник Новиков </w:t>
      </w:r>
      <w:r>
        <w:rPr>
          <w:sz w:val="26"/>
          <w:szCs w:val="28"/>
        </w:rPr>
        <w:t xml:space="preserve">был </w:t>
      </w:r>
      <w:r w:rsidRPr="00B95909">
        <w:rPr>
          <w:sz w:val="26"/>
          <w:szCs w:val="28"/>
        </w:rPr>
        <w:t>уволен в запас, а через два года приехал жить в Камышин, где устроился сначала  уполномоченным Вторцветмета, работал  лаборантом, ст. техником Госнадзора.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  С 1977 года работал слесарем 5 разряда контрольно – измерительных приборов  и автоматики на Камышинском заводе слесарно-монтажного инструмента. Работая в коллективе, директором которого был тоже Герой Советского Союза Федорков Владимир Александрович, В</w:t>
      </w:r>
      <w:r>
        <w:rPr>
          <w:sz w:val="26"/>
          <w:szCs w:val="28"/>
        </w:rPr>
        <w:t>ладимир</w:t>
      </w:r>
      <w:r w:rsidRPr="00B95909">
        <w:rPr>
          <w:sz w:val="26"/>
          <w:szCs w:val="28"/>
        </w:rPr>
        <w:t xml:space="preserve"> Степанович принимал активное участие в общественной жизни завода и города. 8 мая 1981 года подполковнику НОВИКОВУ  присваивают звание полковника. Он часто встречается с молодежью завода, учебных заведений города. 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Являясь членом президиума  городского Совета ветеранов войны, труда, Вооруженных Сил и правоохранительных органов участвовал во всех общегородских мероприятия</w:t>
      </w:r>
      <w:r>
        <w:rPr>
          <w:sz w:val="26"/>
          <w:szCs w:val="28"/>
        </w:rPr>
        <w:t>х</w:t>
      </w:r>
      <w:r w:rsidRPr="00B95909">
        <w:rPr>
          <w:sz w:val="26"/>
          <w:szCs w:val="28"/>
        </w:rPr>
        <w:t>, провожал на службу в армию призывников, рассказывая о боевых подвигах в годы Великой Отечественной войны старшего поколения.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Когда В</w:t>
      </w:r>
      <w:r>
        <w:rPr>
          <w:sz w:val="26"/>
          <w:szCs w:val="28"/>
        </w:rPr>
        <w:t>ладимиру</w:t>
      </w:r>
      <w:r w:rsidRPr="00B95909">
        <w:rPr>
          <w:sz w:val="26"/>
          <w:szCs w:val="28"/>
        </w:rPr>
        <w:t xml:space="preserve"> Степановичу исполнилось 70 лет, его в июле 1991 года  с почестями проводили на пенсию. </w:t>
      </w: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</w:t>
      </w:r>
      <w:r>
        <w:rPr>
          <w:sz w:val="26"/>
          <w:szCs w:val="28"/>
        </w:rPr>
        <w:t>С</w:t>
      </w:r>
      <w:r w:rsidRPr="00B95909">
        <w:rPr>
          <w:sz w:val="26"/>
          <w:szCs w:val="28"/>
        </w:rPr>
        <w:t>та</w:t>
      </w:r>
      <w:r>
        <w:rPr>
          <w:sz w:val="26"/>
          <w:szCs w:val="28"/>
        </w:rPr>
        <w:t>в</w:t>
      </w:r>
      <w:r w:rsidRPr="00B95909">
        <w:rPr>
          <w:sz w:val="26"/>
          <w:szCs w:val="28"/>
        </w:rPr>
        <w:t xml:space="preserve"> пенсионером, вспомнил свое детство, стал разводить голубей. Да, да! Голубей! Жил он по улице Базарова, где рядом и сделал голубятню, на которую получил разрешение. Ветераны - жильцы этого дома и сегодня вспоминают, как они, будучи мальчишками и девчонками, с интересом и гордостью смотрели на то, как дедушка Вова запускал голубей, которые летали высоко в небо и всегда возвращались к нему. Какая была красота!</w: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  <w:r w:rsidRPr="008A4C17">
        <w:rPr>
          <w:noProof/>
          <w:sz w:val="28"/>
          <w:szCs w:val="28"/>
          <w:lang w:eastAsia="ru-RU"/>
        </w:rPr>
        <w:pict>
          <v:shape id="Рисунок 11" o:spid="_x0000_i1035" type="#_x0000_t75" alt="http://www.mukcgbs.ru/upload-files/mbo/%D0%91%D1%80%D0%B0%D1%82%D1%81%D0%BA%D0%BE%D0%B5%20%D0%B2%D0%BE%D0%B8%D0%BD%D1%81%D0%BA%D0%BE%D0%B5%20%D0%BA%D0%BB%D0%B0%D0%B4%D0%B1%D0%B8%D1%89%D0%B5.jpg" style="width:452.25pt;height:317.25pt;visibility:visible">
            <v:imagedata r:id="rId24" o:title=""/>
          </v:shape>
        </w:pict>
      </w:r>
    </w:p>
    <w:p w:rsidR="00770612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</w:p>
    <w:p w:rsidR="00770612" w:rsidRDefault="00770612" w:rsidP="0030229B">
      <w:pPr>
        <w:pStyle w:val="NoSpacing"/>
        <w:spacing w:line="360" w:lineRule="auto"/>
        <w:jc w:val="center"/>
        <w:rPr>
          <w:sz w:val="28"/>
          <w:szCs w:val="28"/>
        </w:rPr>
      </w:pPr>
      <w:r w:rsidRPr="008A4C17">
        <w:rPr>
          <w:noProof/>
          <w:sz w:val="28"/>
          <w:szCs w:val="28"/>
          <w:lang w:eastAsia="ru-RU"/>
        </w:rPr>
        <w:pict>
          <v:shape id="_x0000_i1036" type="#_x0000_t75" style="width:179.25pt;height:245.25pt;visibility:visible">
            <v:imagedata r:id="rId25" o:title=""/>
          </v:shape>
        </w:pict>
      </w:r>
    </w:p>
    <w:p w:rsidR="00770612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             Владимир Степанович Новиков умер 11 июля 1999 года,  с почестями был захоронен на братском воинском кладбище, рядом с Героями Советского Союза Федоровым Владимиром Александровичем и Воиновым Михаилом Львовичем. </w:t>
      </w:r>
    </w:p>
    <w:p w:rsidR="00770612" w:rsidRPr="001518BA" w:rsidRDefault="00770612" w:rsidP="0030229B">
      <w:pPr>
        <w:pStyle w:val="NoSpacing"/>
        <w:spacing w:line="360" w:lineRule="auto"/>
        <w:jc w:val="center"/>
        <w:rPr>
          <w:sz w:val="28"/>
          <w:szCs w:val="28"/>
        </w:rPr>
      </w:pPr>
      <w:r w:rsidRPr="008A4C17">
        <w:rPr>
          <w:noProof/>
          <w:sz w:val="28"/>
          <w:szCs w:val="28"/>
          <w:lang w:eastAsia="ru-RU"/>
        </w:rPr>
        <w:pict>
          <v:shape id="Рисунок 12" o:spid="_x0000_i1037" type="#_x0000_t75" alt="http://www.mukcgbs.ru/upload-files/mbo/%D0%9C%D0%BE%D0%B3%D0%B8%D0%BB%D0%B0.jpg" style="width:339.75pt;height:453pt;visibility:visible">
            <v:imagedata r:id="rId26" o:title=""/>
          </v:shape>
        </w:pic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>
        <w:rPr>
          <w:noProof/>
          <w:lang w:eastAsia="ru-RU"/>
        </w:rPr>
        <w:pict>
          <v:shape id="Рисунок 13" o:spid="_x0000_s1035" type="#_x0000_t75" alt="http://www.mukcgbs.ru/upload-files/mbo/%D0%BC%D0%B5%D0%BC%20%D0%B4%D0%BE%D1%81%D0%BA%D0%B0.JPG" style="position:absolute;left:0;text-align:left;margin-left:117pt;margin-top:16.8pt;width:262.5pt;height:198.5pt;z-index:-251654144;visibility:visible" wrapcoords="-62 0 -62 21518 21600 21518 21600 0 -62 0">
            <v:imagedata r:id="rId27" o:title=""/>
            <w10:wrap type="tight"/>
          </v:shape>
        </w:pict>
      </w:r>
      <w:r w:rsidRPr="00B95909">
        <w:rPr>
          <w:sz w:val="26"/>
          <w:szCs w:val="28"/>
        </w:rPr>
        <w:t xml:space="preserve">            </w:t>
      </w: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</w:p>
    <w:p w:rsidR="00770612" w:rsidRPr="00B95909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 xml:space="preserve">На доме 144 по улице Базарова, где проживал Герой Советского Союза В.С. Новиков,  6 июля 2007 года была установлена памятная плита. </w:t>
      </w:r>
    </w:p>
    <w:p w:rsidR="00770612" w:rsidRDefault="00770612" w:rsidP="001518BA">
      <w:pPr>
        <w:pStyle w:val="NoSpacing"/>
        <w:spacing w:line="360" w:lineRule="auto"/>
        <w:jc w:val="both"/>
        <w:rPr>
          <w:sz w:val="26"/>
          <w:szCs w:val="28"/>
        </w:rPr>
      </w:pPr>
      <w:r w:rsidRPr="00B95909">
        <w:rPr>
          <w:sz w:val="26"/>
          <w:szCs w:val="28"/>
        </w:rPr>
        <w:t>На Аллее Героев в Парке Победы установлен бюст Геро</w:t>
      </w:r>
      <w:r>
        <w:rPr>
          <w:sz w:val="26"/>
          <w:szCs w:val="28"/>
        </w:rPr>
        <w:t>я</w:t>
      </w:r>
      <w:r w:rsidRPr="00B95909">
        <w:rPr>
          <w:sz w:val="26"/>
          <w:szCs w:val="28"/>
        </w:rPr>
        <w:t xml:space="preserve"> Советского Союза В</w:t>
      </w:r>
      <w:r>
        <w:rPr>
          <w:sz w:val="26"/>
          <w:szCs w:val="28"/>
        </w:rPr>
        <w:t xml:space="preserve">ладимира </w:t>
      </w:r>
      <w:r w:rsidRPr="00B95909">
        <w:rPr>
          <w:sz w:val="26"/>
          <w:szCs w:val="28"/>
        </w:rPr>
        <w:t>С</w:t>
      </w:r>
      <w:r>
        <w:rPr>
          <w:sz w:val="26"/>
          <w:szCs w:val="28"/>
        </w:rPr>
        <w:t xml:space="preserve">тепановича </w:t>
      </w:r>
      <w:r w:rsidRPr="00B95909">
        <w:rPr>
          <w:sz w:val="26"/>
          <w:szCs w:val="28"/>
        </w:rPr>
        <w:t>Новикова.</w:t>
      </w:r>
    </w:p>
    <w:p w:rsidR="00770612" w:rsidRPr="001518BA" w:rsidRDefault="00770612" w:rsidP="00F27D93">
      <w:pPr>
        <w:pStyle w:val="NoSpacing"/>
        <w:spacing w:line="360" w:lineRule="auto"/>
        <w:jc w:val="center"/>
        <w:rPr>
          <w:noProof/>
          <w:sz w:val="28"/>
          <w:szCs w:val="28"/>
          <w:lang w:eastAsia="ru-RU"/>
        </w:rPr>
      </w:pPr>
      <w:r w:rsidRPr="008A4C17">
        <w:rPr>
          <w:noProof/>
          <w:sz w:val="28"/>
          <w:szCs w:val="28"/>
          <w:lang w:eastAsia="ru-RU"/>
        </w:rPr>
        <w:pict>
          <v:shape id="_x0000_i1038" type="#_x0000_t75" style="width:422.25pt;height:282pt;visibility:visible">
            <v:imagedata r:id="rId28" o:title=""/>
          </v:shape>
        </w:pict>
      </w:r>
    </w:p>
    <w:p w:rsidR="00770612" w:rsidRPr="001518BA" w:rsidRDefault="00770612" w:rsidP="001518BA">
      <w:pPr>
        <w:pStyle w:val="NoSpacing"/>
        <w:spacing w:line="360" w:lineRule="auto"/>
        <w:jc w:val="both"/>
        <w:rPr>
          <w:sz w:val="28"/>
          <w:szCs w:val="28"/>
        </w:rPr>
      </w:pPr>
      <w:r w:rsidRPr="001518BA">
        <w:rPr>
          <w:sz w:val="28"/>
          <w:szCs w:val="28"/>
        </w:rPr>
        <w:t xml:space="preserve">                </w:t>
      </w:r>
    </w:p>
    <w:p w:rsidR="00770612" w:rsidRDefault="00770612" w:rsidP="0030229B">
      <w:pPr>
        <w:pStyle w:val="NoSpacing"/>
        <w:jc w:val="center"/>
        <w:rPr>
          <w:noProof/>
          <w:sz w:val="32"/>
          <w:szCs w:val="32"/>
          <w:lang w:eastAsia="ru-RU"/>
        </w:rPr>
      </w:pPr>
      <w:r w:rsidRPr="008A4C17">
        <w:rPr>
          <w:noProof/>
          <w:sz w:val="32"/>
          <w:szCs w:val="32"/>
          <w:lang w:eastAsia="ru-RU"/>
        </w:rPr>
        <w:pict>
          <v:shape id="_x0000_i1039" type="#_x0000_t75" style="width:335.25pt;height:358.5pt;visibility:visible">
            <v:imagedata r:id="rId29" o:title=""/>
          </v:shape>
        </w:pict>
      </w:r>
    </w:p>
    <w:p w:rsidR="00770612" w:rsidRDefault="00770612" w:rsidP="0030229B">
      <w:pPr>
        <w:pStyle w:val="NoSpacing"/>
        <w:jc w:val="center"/>
        <w:rPr>
          <w:noProof/>
          <w:sz w:val="32"/>
          <w:szCs w:val="32"/>
          <w:lang w:eastAsia="ru-RU"/>
        </w:rPr>
      </w:pPr>
    </w:p>
    <w:p w:rsidR="00770612" w:rsidRPr="006F21F5" w:rsidRDefault="00770612" w:rsidP="006F21F5">
      <w:pPr>
        <w:pStyle w:val="NoSpacing"/>
        <w:jc w:val="right"/>
        <w:rPr>
          <w:b/>
          <w:sz w:val="28"/>
          <w:szCs w:val="28"/>
        </w:rPr>
      </w:pPr>
      <w:r w:rsidRPr="006F21F5">
        <w:rPr>
          <w:b/>
          <w:noProof/>
          <w:sz w:val="28"/>
          <w:szCs w:val="28"/>
          <w:lang w:eastAsia="ru-RU"/>
        </w:rPr>
        <w:t>Подготовил материал В.М. Шамаев, историк, краевед, поисковик</w:t>
      </w:r>
    </w:p>
    <w:sectPr w:rsidR="00770612" w:rsidRPr="006F21F5" w:rsidSect="00B2415A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B12C3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AA893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C5067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A9A91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CA295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53A6A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5C4F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962FF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0B8A7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CC039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0301"/>
    <w:rsid w:val="0000436D"/>
    <w:rsid w:val="00005EFD"/>
    <w:rsid w:val="000136C2"/>
    <w:rsid w:val="000152B5"/>
    <w:rsid w:val="0002460C"/>
    <w:rsid w:val="00053B7E"/>
    <w:rsid w:val="00072113"/>
    <w:rsid w:val="000847A0"/>
    <w:rsid w:val="00086904"/>
    <w:rsid w:val="000878ED"/>
    <w:rsid w:val="0009258C"/>
    <w:rsid w:val="000A491C"/>
    <w:rsid w:val="000B622C"/>
    <w:rsid w:val="000D1BBA"/>
    <w:rsid w:val="000E6DB5"/>
    <w:rsid w:val="00100F9E"/>
    <w:rsid w:val="00102A19"/>
    <w:rsid w:val="00132801"/>
    <w:rsid w:val="001518BA"/>
    <w:rsid w:val="001940B1"/>
    <w:rsid w:val="001A1024"/>
    <w:rsid w:val="001A36D3"/>
    <w:rsid w:val="001B2A4D"/>
    <w:rsid w:val="001B6A73"/>
    <w:rsid w:val="0020540F"/>
    <w:rsid w:val="002361CC"/>
    <w:rsid w:val="00236C5D"/>
    <w:rsid w:val="00287538"/>
    <w:rsid w:val="002A2FBE"/>
    <w:rsid w:val="002B2CE6"/>
    <w:rsid w:val="002B526E"/>
    <w:rsid w:val="002B560D"/>
    <w:rsid w:val="002E4A66"/>
    <w:rsid w:val="002F4300"/>
    <w:rsid w:val="0030229B"/>
    <w:rsid w:val="00306DAA"/>
    <w:rsid w:val="00310397"/>
    <w:rsid w:val="0031068D"/>
    <w:rsid w:val="00352EAD"/>
    <w:rsid w:val="00383EFF"/>
    <w:rsid w:val="00390050"/>
    <w:rsid w:val="00391B45"/>
    <w:rsid w:val="00410596"/>
    <w:rsid w:val="00411F1D"/>
    <w:rsid w:val="00413780"/>
    <w:rsid w:val="00434D01"/>
    <w:rsid w:val="00437059"/>
    <w:rsid w:val="00440096"/>
    <w:rsid w:val="00446A5E"/>
    <w:rsid w:val="004471DF"/>
    <w:rsid w:val="00484FD4"/>
    <w:rsid w:val="004D3940"/>
    <w:rsid w:val="004D4CAC"/>
    <w:rsid w:val="004D7C71"/>
    <w:rsid w:val="004E6249"/>
    <w:rsid w:val="00514E6C"/>
    <w:rsid w:val="005506FC"/>
    <w:rsid w:val="00556005"/>
    <w:rsid w:val="005843B0"/>
    <w:rsid w:val="00587DBB"/>
    <w:rsid w:val="005977D9"/>
    <w:rsid w:val="005B176C"/>
    <w:rsid w:val="00614599"/>
    <w:rsid w:val="00642026"/>
    <w:rsid w:val="0066323B"/>
    <w:rsid w:val="00696EEA"/>
    <w:rsid w:val="006A0F68"/>
    <w:rsid w:val="006A3B9B"/>
    <w:rsid w:val="006F21F5"/>
    <w:rsid w:val="007150F9"/>
    <w:rsid w:val="00717AD5"/>
    <w:rsid w:val="00737F89"/>
    <w:rsid w:val="00742D6E"/>
    <w:rsid w:val="00770612"/>
    <w:rsid w:val="00781D0C"/>
    <w:rsid w:val="007833E9"/>
    <w:rsid w:val="007A2972"/>
    <w:rsid w:val="007B76D7"/>
    <w:rsid w:val="007D144B"/>
    <w:rsid w:val="00812B99"/>
    <w:rsid w:val="00816682"/>
    <w:rsid w:val="008340FF"/>
    <w:rsid w:val="0086400A"/>
    <w:rsid w:val="00872018"/>
    <w:rsid w:val="00884CE0"/>
    <w:rsid w:val="008A253D"/>
    <w:rsid w:val="008A4C17"/>
    <w:rsid w:val="008B15AE"/>
    <w:rsid w:val="008B1EC0"/>
    <w:rsid w:val="008C78A5"/>
    <w:rsid w:val="00952F35"/>
    <w:rsid w:val="0095331B"/>
    <w:rsid w:val="0097231C"/>
    <w:rsid w:val="00974A58"/>
    <w:rsid w:val="00974D52"/>
    <w:rsid w:val="00976C69"/>
    <w:rsid w:val="00986102"/>
    <w:rsid w:val="00991990"/>
    <w:rsid w:val="009A5D42"/>
    <w:rsid w:val="009B0C27"/>
    <w:rsid w:val="009D3177"/>
    <w:rsid w:val="009D4564"/>
    <w:rsid w:val="009F6D80"/>
    <w:rsid w:val="00A30301"/>
    <w:rsid w:val="00A33D98"/>
    <w:rsid w:val="00A73F86"/>
    <w:rsid w:val="00A8150A"/>
    <w:rsid w:val="00AC1B74"/>
    <w:rsid w:val="00AD7124"/>
    <w:rsid w:val="00AF57BD"/>
    <w:rsid w:val="00B0130B"/>
    <w:rsid w:val="00B20CDB"/>
    <w:rsid w:val="00B2415A"/>
    <w:rsid w:val="00B47A4B"/>
    <w:rsid w:val="00B70700"/>
    <w:rsid w:val="00B70980"/>
    <w:rsid w:val="00B71E2E"/>
    <w:rsid w:val="00B8384A"/>
    <w:rsid w:val="00B909BF"/>
    <w:rsid w:val="00B91EEF"/>
    <w:rsid w:val="00B95909"/>
    <w:rsid w:val="00BA0F85"/>
    <w:rsid w:val="00BB66FE"/>
    <w:rsid w:val="00BE0DEA"/>
    <w:rsid w:val="00C167BC"/>
    <w:rsid w:val="00CE0EF5"/>
    <w:rsid w:val="00CE3C5A"/>
    <w:rsid w:val="00CE59CB"/>
    <w:rsid w:val="00D05034"/>
    <w:rsid w:val="00D1196B"/>
    <w:rsid w:val="00D2577B"/>
    <w:rsid w:val="00D26D56"/>
    <w:rsid w:val="00D60D5A"/>
    <w:rsid w:val="00D825D6"/>
    <w:rsid w:val="00D87B43"/>
    <w:rsid w:val="00DA1B1D"/>
    <w:rsid w:val="00DB5493"/>
    <w:rsid w:val="00DD12EE"/>
    <w:rsid w:val="00DF4B77"/>
    <w:rsid w:val="00E00C25"/>
    <w:rsid w:val="00E016F2"/>
    <w:rsid w:val="00E57DEA"/>
    <w:rsid w:val="00E76490"/>
    <w:rsid w:val="00EA5316"/>
    <w:rsid w:val="00F275A8"/>
    <w:rsid w:val="00F2792C"/>
    <w:rsid w:val="00F27D93"/>
    <w:rsid w:val="00F45C44"/>
    <w:rsid w:val="00F55154"/>
    <w:rsid w:val="00F763BB"/>
    <w:rsid w:val="00FA2744"/>
    <w:rsid w:val="00FB7D59"/>
    <w:rsid w:val="00FC7089"/>
    <w:rsid w:val="00FE00E2"/>
    <w:rsid w:val="00FF7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7A0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0847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4">
    <w:name w:val="heading 4"/>
    <w:basedOn w:val="Normal"/>
    <w:next w:val="Normal"/>
    <w:link w:val="Heading4Char1"/>
    <w:uiPriority w:val="99"/>
    <w:qFormat/>
    <w:locked/>
    <w:rsid w:val="00D60D5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847A0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52EAD"/>
    <w:rPr>
      <w:rFonts w:ascii="Calibri" w:hAnsi="Calibri" w:cs="Times New Roman"/>
      <w:b/>
      <w:bCs/>
      <w:sz w:val="28"/>
      <w:szCs w:val="28"/>
      <w:lang w:eastAsia="en-US"/>
    </w:rPr>
  </w:style>
  <w:style w:type="paragraph" w:styleId="NoSpacing">
    <w:name w:val="No Spacing"/>
    <w:uiPriority w:val="99"/>
    <w:qFormat/>
    <w:rsid w:val="00A30301"/>
    <w:rPr>
      <w:lang w:eastAsia="en-US"/>
    </w:rPr>
  </w:style>
  <w:style w:type="paragraph" w:styleId="NormalWeb">
    <w:name w:val="Normal (Web)"/>
    <w:basedOn w:val="Normal"/>
    <w:uiPriority w:val="99"/>
    <w:rsid w:val="00053B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ight">
    <w:name w:val="right"/>
    <w:basedOn w:val="Normal"/>
    <w:uiPriority w:val="99"/>
    <w:rsid w:val="00053B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72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231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B0130B"/>
    <w:rPr>
      <w:rFonts w:cs="Times New Roman"/>
      <w:b/>
      <w:bCs/>
    </w:rPr>
  </w:style>
  <w:style w:type="character" w:customStyle="1" w:styleId="Heading4Char1">
    <w:name w:val="Heading 4 Char1"/>
    <w:basedOn w:val="DefaultParagraphFont"/>
    <w:link w:val="Heading4"/>
    <w:uiPriority w:val="99"/>
    <w:locked/>
    <w:rsid w:val="00D60D5A"/>
    <w:rPr>
      <w:rFonts w:cs="Times New Roman"/>
      <w:b/>
      <w:bCs/>
      <w:sz w:val="28"/>
      <w:szCs w:val="28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91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947</TotalTime>
  <Pages>23</Pages>
  <Words>3766</Words>
  <Characters>21467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46</cp:revision>
  <dcterms:created xsi:type="dcterms:W3CDTF">2020-01-23T05:22:00Z</dcterms:created>
  <dcterms:modified xsi:type="dcterms:W3CDTF">2022-07-14T12:27:00Z</dcterms:modified>
</cp:coreProperties>
</file>